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CE6" w:rsidRPr="003A0957" w:rsidRDefault="000F6CE6" w:rsidP="003A095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0957">
        <w:rPr>
          <w:rFonts w:ascii="Times New Roman" w:hAnsi="Times New Roman" w:cs="Times New Roman"/>
          <w:b/>
          <w:bCs/>
          <w:sz w:val="28"/>
          <w:szCs w:val="28"/>
        </w:rPr>
        <w:t>АНОНС</w:t>
      </w:r>
    </w:p>
    <w:p w:rsidR="000F6CE6" w:rsidRPr="003A0957" w:rsidRDefault="000F6CE6" w:rsidP="003A0957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F6CE6" w:rsidRPr="003A0957" w:rsidRDefault="000F6CE6" w:rsidP="003A095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A095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3A095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Міжнародний інвестиційний форум з відновлюваної енергетики</w:t>
      </w:r>
    </w:p>
    <w:p w:rsidR="000F6CE6" w:rsidRPr="003A0957" w:rsidRDefault="000F6CE6" w:rsidP="003A0957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0F6CE6" w:rsidRPr="00B471B8" w:rsidRDefault="000F6CE6" w:rsidP="003A0957">
      <w:pPr>
        <w:pStyle w:val="NoSpacing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471B8">
        <w:rPr>
          <w:rFonts w:ascii="Times New Roman" w:hAnsi="Times New Roman" w:cs="Times New Roman"/>
          <w:i/>
          <w:iCs/>
          <w:sz w:val="28"/>
          <w:szCs w:val="28"/>
        </w:rPr>
        <w:t>28</w:t>
      </w:r>
      <w:r w:rsidRPr="00B471B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листопада 2019</w:t>
      </w:r>
      <w:r w:rsidRPr="00B471B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471B8">
        <w:rPr>
          <w:rFonts w:ascii="Times New Roman" w:hAnsi="Times New Roman" w:cs="Times New Roman"/>
          <w:i/>
          <w:iCs/>
          <w:sz w:val="28"/>
          <w:szCs w:val="28"/>
          <w:lang w:val="uk-UA"/>
        </w:rPr>
        <w:t>р., м. Київ, КВЦ «Парковий»</w:t>
      </w:r>
    </w:p>
    <w:p w:rsidR="000F6CE6" w:rsidRPr="003A0957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6CE6" w:rsidRPr="003A0957" w:rsidRDefault="000F6CE6" w:rsidP="003A095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70222">
        <w:rPr>
          <w:rFonts w:ascii="Times New Roman" w:hAnsi="Times New Roman" w:cs="Times New Roman"/>
          <w:b/>
          <w:bCs/>
          <w:sz w:val="28"/>
          <w:szCs w:val="28"/>
          <w:lang w:val="uk-UA"/>
        </w:rPr>
        <w:t>28 листопада 2019 р. у м. Києві в КВЦ «Парковий»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 xml:space="preserve"> Держенергоефективності </w:t>
      </w:r>
      <w:r>
        <w:rPr>
          <w:rFonts w:ascii="Times New Roman" w:hAnsi="Times New Roman" w:cs="Times New Roman"/>
          <w:sz w:val="28"/>
          <w:szCs w:val="28"/>
          <w:lang w:val="uk-UA"/>
        </w:rPr>
        <w:t>організовує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 xml:space="preserve"> широкомасштабний </w:t>
      </w:r>
      <w:r>
        <w:rPr>
          <w:rFonts w:ascii="Times New Roman" w:hAnsi="Times New Roman" w:cs="Times New Roman"/>
          <w:sz w:val="28"/>
          <w:szCs w:val="28"/>
          <w:lang w:val="uk-UA"/>
        </w:rPr>
        <w:t>ювілейний</w:t>
      </w:r>
      <w:r w:rsidRPr="003A095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3A095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3A095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Міжнародний інвестиційний форум з відновлюваної енергетики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0F6CE6" w:rsidRPr="003A0957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6CE6" w:rsidRDefault="000F6CE6" w:rsidP="00C164A3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23D8B">
        <w:rPr>
          <w:rFonts w:ascii="Times New Roman" w:hAnsi="Times New Roman" w:cs="Times New Roman"/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6pt;height:202.5pt">
            <v:imagedata r:id="rId7" o:title=""/>
          </v:shape>
        </w:pict>
      </w:r>
    </w:p>
    <w:p w:rsidR="000F6CE6" w:rsidRPr="00907711" w:rsidRDefault="000F6CE6" w:rsidP="003A095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8024E">
        <w:rPr>
          <w:rFonts w:ascii="Times New Roman" w:hAnsi="Times New Roman" w:cs="Times New Roman"/>
          <w:sz w:val="28"/>
          <w:szCs w:val="28"/>
          <w:lang w:val="uk-UA"/>
        </w:rPr>
        <w:t>«Чиста»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енергетика</w:t>
      </w:r>
      <w:r w:rsidRPr="0018024E">
        <w:rPr>
          <w:rFonts w:ascii="Times New Roman" w:hAnsi="Times New Roman" w:cs="Times New Roman"/>
          <w:sz w:val="28"/>
          <w:szCs w:val="28"/>
          <w:lang w:val="uk-UA"/>
        </w:rPr>
        <w:t xml:space="preserve"> – серед пріоритетів для розвитку енергонезалежної та економічно міцної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8024E">
        <w:rPr>
          <w:rFonts w:ascii="Times New Roman" w:hAnsi="Times New Roman" w:cs="Times New Roman"/>
          <w:sz w:val="28"/>
          <w:szCs w:val="28"/>
          <w:lang w:val="uk-UA"/>
        </w:rPr>
        <w:t xml:space="preserve">країни. За останні 5 років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впроваджено численні </w:t>
      </w:r>
      <w:r w:rsidRPr="0018024E">
        <w:rPr>
          <w:rFonts w:ascii="Times New Roman" w:hAnsi="Times New Roman" w:cs="Times New Roman"/>
          <w:sz w:val="28"/>
          <w:szCs w:val="28"/>
          <w:lang w:val="uk-UA"/>
        </w:rPr>
        <w:t>«зелені» проекти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в які інвестовано </w:t>
      </w:r>
      <w:r w:rsidRPr="0090771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близько 4 млрд євро. </w:t>
      </w:r>
    </w:p>
    <w:p w:rsidR="000F6CE6" w:rsidRPr="0018024E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02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F6CE6" w:rsidRDefault="000F6CE6" w:rsidP="00441C36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1C36">
        <w:rPr>
          <w:rFonts w:ascii="Times New Roman" w:hAnsi="Times New Roman" w:cs="Times New Roman"/>
          <w:sz w:val="28"/>
          <w:szCs w:val="28"/>
          <w:lang w:val="uk-UA"/>
        </w:rPr>
        <w:t>Таким чином, відновлюван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41C36">
        <w:rPr>
          <w:rFonts w:ascii="Times New Roman" w:hAnsi="Times New Roman" w:cs="Times New Roman"/>
          <w:sz w:val="28"/>
          <w:szCs w:val="28"/>
          <w:lang w:val="uk-UA"/>
        </w:rPr>
        <w:t xml:space="preserve"> енергетик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41C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займає одне із провідних місць у</w:t>
      </w:r>
      <w:r w:rsidRPr="00441C36">
        <w:rPr>
          <w:rFonts w:ascii="Times New Roman" w:hAnsi="Times New Roman" w:cs="Times New Roman"/>
          <w:sz w:val="28"/>
          <w:szCs w:val="28"/>
          <w:lang w:val="uk-UA"/>
        </w:rPr>
        <w:t xml:space="preserve"> рейтингу залучених інвестицій в економіку країни, є екологічно безпечною для навколишнього середовища та </w:t>
      </w:r>
      <w:r>
        <w:rPr>
          <w:rFonts w:ascii="Times New Roman" w:hAnsi="Times New Roman" w:cs="Times New Roman"/>
          <w:sz w:val="28"/>
          <w:szCs w:val="28"/>
          <w:lang w:val="uk-UA"/>
        </w:rPr>
        <w:t>зменшує залежність українських громад від вугілля та газу</w:t>
      </w:r>
      <w:r w:rsidRPr="00441C3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F6CE6" w:rsidRDefault="000F6CE6" w:rsidP="00441C36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6CE6" w:rsidRDefault="000F6CE6" w:rsidP="00441C36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Подальша стратегія розвитку «зеленої» енергетики </w:t>
      </w:r>
      <w:r w:rsidRPr="00170222">
        <w:rPr>
          <w:rFonts w:ascii="Times New Roman" w:hAnsi="Times New Roman" w:cs="Times New Roman"/>
          <w:sz w:val="28"/>
          <w:szCs w:val="28"/>
          <w:lang w:val="uk-UA"/>
        </w:rPr>
        <w:t xml:space="preserve">на конкурентних засадах </w:t>
      </w:r>
      <w:r>
        <w:rPr>
          <w:rFonts w:ascii="Times New Roman" w:hAnsi="Times New Roman" w:cs="Times New Roman"/>
          <w:sz w:val="28"/>
          <w:szCs w:val="28"/>
          <w:lang w:val="uk-UA"/>
        </w:rPr>
        <w:t>стане ключовою темою обговорення для понад 700 учасників Форуму із різних регіонів України, а також із-за кордону.</w:t>
      </w:r>
    </w:p>
    <w:p w:rsidR="000F6CE6" w:rsidRDefault="000F6CE6" w:rsidP="00441C36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6CE6" w:rsidRDefault="000F6CE6" w:rsidP="00441C36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Теми </w:t>
      </w:r>
      <w:r w:rsidRPr="003A0957">
        <w:rPr>
          <w:rFonts w:ascii="Times New Roman" w:hAnsi="Times New Roman" w:cs="Times New Roman"/>
          <w:b/>
          <w:bCs/>
          <w:sz w:val="28"/>
          <w:szCs w:val="28"/>
          <w:lang w:val="uk-UA"/>
        </w:rPr>
        <w:t>Форуму:</w:t>
      </w:r>
    </w:p>
    <w:p w:rsidR="000F6CE6" w:rsidRDefault="000F6CE6" w:rsidP="00DC324B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DC324B">
        <w:rPr>
          <w:rFonts w:ascii="Times New Roman" w:hAnsi="Times New Roman" w:cs="Times New Roman"/>
          <w:sz w:val="28"/>
          <w:szCs w:val="28"/>
          <w:lang w:val="uk-UA"/>
        </w:rPr>
        <w:t>ідновлювані джерела енергії: глобальні викл</w:t>
      </w:r>
      <w:r>
        <w:rPr>
          <w:rFonts w:ascii="Times New Roman" w:hAnsi="Times New Roman" w:cs="Times New Roman"/>
          <w:sz w:val="28"/>
          <w:szCs w:val="28"/>
          <w:lang w:val="uk-UA"/>
        </w:rPr>
        <w:t>ики та перспективи для України;</w:t>
      </w:r>
    </w:p>
    <w:p w:rsidR="000F6CE6" w:rsidRDefault="000F6CE6" w:rsidP="00DC324B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DC324B">
        <w:rPr>
          <w:rFonts w:ascii="Times New Roman" w:hAnsi="Times New Roman" w:cs="Times New Roman"/>
          <w:sz w:val="28"/>
          <w:szCs w:val="28"/>
          <w:lang w:val="uk-UA"/>
        </w:rPr>
        <w:t>трате</w:t>
      </w:r>
      <w:r>
        <w:rPr>
          <w:rFonts w:ascii="Times New Roman" w:hAnsi="Times New Roman" w:cs="Times New Roman"/>
          <w:sz w:val="28"/>
          <w:szCs w:val="28"/>
          <w:lang w:val="uk-UA"/>
        </w:rPr>
        <w:t>гічне партнерство України та ЄС;</w:t>
      </w:r>
    </w:p>
    <w:p w:rsidR="000F6CE6" w:rsidRPr="00B471B8" w:rsidRDefault="000F6CE6" w:rsidP="00B471B8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71B8"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</w:r>
      <w:r w:rsidRPr="00B471B8">
        <w:rPr>
          <w:rFonts w:ascii="Times New Roman" w:hAnsi="Times New Roman" w:cs="Times New Roman"/>
          <w:sz w:val="28"/>
          <w:szCs w:val="28"/>
          <w:lang w:val="uk-UA"/>
        </w:rPr>
        <w:t>основні напрями розвитку відновлюваних джерел енергії;</w:t>
      </w:r>
    </w:p>
    <w:p w:rsidR="000F6CE6" w:rsidRDefault="000F6CE6" w:rsidP="00DC324B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DC324B">
        <w:rPr>
          <w:rFonts w:ascii="Times New Roman" w:hAnsi="Times New Roman" w:cs="Times New Roman"/>
          <w:sz w:val="28"/>
          <w:szCs w:val="28"/>
          <w:lang w:val="uk-UA"/>
        </w:rPr>
        <w:t>спіш</w:t>
      </w:r>
      <w:r>
        <w:rPr>
          <w:rFonts w:ascii="Times New Roman" w:hAnsi="Times New Roman" w:cs="Times New Roman"/>
          <w:sz w:val="28"/>
          <w:szCs w:val="28"/>
          <w:lang w:val="uk-UA"/>
        </w:rPr>
        <w:t>ні приклади реалізації проектів;</w:t>
      </w:r>
    </w:p>
    <w:p w:rsidR="000F6CE6" w:rsidRDefault="000F6CE6" w:rsidP="00DC324B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DC324B">
        <w:rPr>
          <w:rFonts w:ascii="Times New Roman" w:hAnsi="Times New Roman" w:cs="Times New Roman"/>
          <w:sz w:val="28"/>
          <w:szCs w:val="28"/>
          <w:lang w:val="uk-UA"/>
        </w:rPr>
        <w:t>апровадження аукціонної системи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F6CE6" w:rsidRDefault="000F6CE6" w:rsidP="00DC324B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</w:t>
      </w:r>
      <w:r w:rsidRPr="00DC324B">
        <w:rPr>
          <w:rFonts w:ascii="Times New Roman" w:hAnsi="Times New Roman" w:cs="Times New Roman"/>
          <w:sz w:val="28"/>
          <w:szCs w:val="28"/>
          <w:lang w:val="uk-UA"/>
        </w:rPr>
        <w:t>ляхи залучення інвестицій у «зелені» проекти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F6CE6" w:rsidRDefault="000F6CE6" w:rsidP="00B471B8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6CE6" w:rsidRPr="00105DD5" w:rsidRDefault="000F6CE6" w:rsidP="00B471B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участі у</w:t>
      </w:r>
      <w:r w:rsidRPr="00105DD5">
        <w:rPr>
          <w:rFonts w:ascii="Times New Roman" w:hAnsi="Times New Roman" w:cs="Times New Roman"/>
          <w:sz w:val="28"/>
          <w:szCs w:val="28"/>
          <w:lang w:val="uk-UA"/>
        </w:rPr>
        <w:t xml:space="preserve"> форумі </w:t>
      </w:r>
      <w:r>
        <w:rPr>
          <w:rFonts w:ascii="Times New Roman" w:hAnsi="Times New Roman" w:cs="Times New Roman"/>
          <w:sz w:val="28"/>
          <w:szCs w:val="28"/>
          <w:lang w:val="uk-UA"/>
        </w:rPr>
        <w:t>запрошено п</w:t>
      </w:r>
      <w:r w:rsidRPr="00105DD5">
        <w:rPr>
          <w:rFonts w:ascii="Times New Roman" w:hAnsi="Times New Roman" w:cs="Times New Roman"/>
          <w:sz w:val="28"/>
          <w:szCs w:val="28"/>
          <w:lang w:val="uk-UA"/>
        </w:rPr>
        <w:t xml:space="preserve">ерших осіб держави,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також заплановано виступи </w:t>
      </w:r>
      <w:r w:rsidRPr="00105DD5">
        <w:rPr>
          <w:rFonts w:ascii="Times New Roman" w:hAnsi="Times New Roman" w:cs="Times New Roman"/>
          <w:sz w:val="28"/>
          <w:szCs w:val="28"/>
          <w:lang w:val="uk-UA"/>
        </w:rPr>
        <w:t xml:space="preserve">представників центральних органів виконавчої влади,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міжнародних організацій, </w:t>
      </w:r>
      <w:r w:rsidRPr="00105DD5">
        <w:rPr>
          <w:rFonts w:ascii="Times New Roman" w:hAnsi="Times New Roman" w:cs="Times New Roman"/>
          <w:sz w:val="28"/>
          <w:szCs w:val="28"/>
          <w:lang w:val="uk-UA"/>
        </w:rPr>
        <w:t>ключових вітчизняних та закордонних гравців ринку відновлюваної енергетики.</w:t>
      </w:r>
    </w:p>
    <w:p w:rsidR="000F6CE6" w:rsidRPr="003A0957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Запрошуємо</w:t>
      </w:r>
      <w:r w:rsidRPr="001702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долучитися до заходу </w:t>
      </w:r>
      <w:r w:rsidRPr="00170222">
        <w:rPr>
          <w:rFonts w:ascii="Times New Roman" w:hAnsi="Times New Roman" w:cs="Times New Roman"/>
          <w:sz w:val="28"/>
          <w:szCs w:val="28"/>
          <w:lang w:val="uk-UA"/>
        </w:rPr>
        <w:t>представник</w:t>
      </w:r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170222">
        <w:rPr>
          <w:rFonts w:ascii="Times New Roman" w:hAnsi="Times New Roman" w:cs="Times New Roman"/>
          <w:sz w:val="28"/>
          <w:szCs w:val="28"/>
          <w:lang w:val="uk-UA"/>
        </w:rPr>
        <w:t xml:space="preserve"> центральних та місцевих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органів влади, органів місцевого самоврядування, 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>мер</w:t>
      </w:r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 xml:space="preserve"> міст,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голів ОТГ, 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>представник</w:t>
      </w:r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 xml:space="preserve"> посольств, банків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>фінансових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установ,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 xml:space="preserve"> міжнародних </w:t>
      </w:r>
      <w:r>
        <w:rPr>
          <w:rFonts w:ascii="Times New Roman" w:hAnsi="Times New Roman" w:cs="Times New Roman"/>
          <w:sz w:val="28"/>
          <w:szCs w:val="28"/>
          <w:lang w:val="uk-UA"/>
        </w:rPr>
        <w:t>організацій, бізнесу, інвесторів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девелоперів, 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>експерт</w:t>
      </w:r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>, представник</w:t>
      </w:r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 xml:space="preserve"> громадських організацій, науковці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>, ЗМІ.</w:t>
      </w:r>
    </w:p>
    <w:p w:rsidR="000F6CE6" w:rsidRPr="003A0957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6CE6" w:rsidRPr="003A0957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0957">
        <w:rPr>
          <w:rFonts w:ascii="Times New Roman" w:hAnsi="Times New Roman" w:cs="Times New Roman"/>
          <w:b/>
          <w:bCs/>
          <w:sz w:val="28"/>
          <w:szCs w:val="28"/>
          <w:lang w:val="uk-UA"/>
        </w:rPr>
        <w:t>Організатор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Pr="002825EB">
        <w:rPr>
          <w:rFonts w:ascii="Times New Roman" w:hAnsi="Times New Roman" w:cs="Times New Roman"/>
          <w:sz w:val="28"/>
          <w:szCs w:val="28"/>
          <w:lang w:val="uk-UA"/>
        </w:rPr>
        <w:t>Держенергоефективності під егідою Мінекоенерго.</w:t>
      </w:r>
    </w:p>
    <w:p w:rsidR="000F6CE6" w:rsidRPr="003A0957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6CE6" w:rsidRDefault="000F6CE6" w:rsidP="003A095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Реєстрація: 08:30.</w:t>
      </w:r>
    </w:p>
    <w:p w:rsidR="000F6CE6" w:rsidRDefault="000F6CE6" w:rsidP="003A095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F6CE6" w:rsidRDefault="000F6CE6" w:rsidP="003A095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Час проведення Форуму: 09:15- 16:00.</w:t>
      </w:r>
    </w:p>
    <w:p w:rsidR="000F6CE6" w:rsidRDefault="000F6CE6" w:rsidP="003A095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F6CE6" w:rsidRDefault="000F6CE6" w:rsidP="003A095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Програма – на сайті Держенергоефективності:</w:t>
      </w:r>
    </w:p>
    <w:p w:rsidR="000F6CE6" w:rsidRDefault="000F6CE6" w:rsidP="003A095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hyperlink r:id="rId8" w:history="1">
        <w:r w:rsidRPr="00E004FC">
          <w:rPr>
            <w:rStyle w:val="Hyperlink"/>
            <w:rFonts w:ascii="Times New Roman" w:hAnsi="Times New Roman" w:cs="Times New Roman"/>
            <w:b/>
            <w:bCs/>
            <w:sz w:val="28"/>
            <w:szCs w:val="28"/>
            <w:lang w:val="uk-UA"/>
          </w:rPr>
          <w:t>http://saee.gov.ua/uk/X_renewable_energy_forum</w:t>
        </w:r>
      </w:hyperlink>
      <w:r w:rsidRPr="00E004FC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0F6CE6" w:rsidRDefault="000F6CE6" w:rsidP="003A095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F6CE6" w:rsidRPr="00B471B8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0957">
        <w:rPr>
          <w:rFonts w:ascii="Times New Roman" w:hAnsi="Times New Roman" w:cs="Times New Roman"/>
          <w:b/>
          <w:bCs/>
          <w:sz w:val="28"/>
          <w:szCs w:val="28"/>
          <w:lang w:val="uk-UA"/>
        </w:rPr>
        <w:t>Місце проведення: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 xml:space="preserve"> м. Київ, </w:t>
      </w:r>
      <w:r>
        <w:rPr>
          <w:rFonts w:ascii="Times New Roman" w:hAnsi="Times New Roman" w:cs="Times New Roman"/>
          <w:sz w:val="28"/>
          <w:szCs w:val="28"/>
        </w:rPr>
        <w:t>Паркова дорога 16а, КВЦ «Парковий»</w:t>
      </w:r>
      <w:r>
        <w:rPr>
          <w:rFonts w:ascii="Times New Roman" w:hAnsi="Times New Roman" w:cs="Times New Roman"/>
          <w:sz w:val="28"/>
          <w:szCs w:val="28"/>
          <w:lang w:val="uk-UA"/>
        </w:rPr>
        <w:t>, 3-ій поверх, конференц-зал.</w:t>
      </w:r>
    </w:p>
    <w:p w:rsidR="000F6CE6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6CE6" w:rsidRPr="00611895" w:rsidRDefault="000F6CE6" w:rsidP="003A095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1189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Учасники Форуму зможуть: </w:t>
      </w:r>
    </w:p>
    <w:p w:rsidR="000F6CE6" w:rsidRDefault="000F6CE6" w:rsidP="00DB61D7">
      <w:pPr>
        <w:pStyle w:val="NoSpacing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отримати актуальну інформацію про державну політику розвитку відновлюваної енергетики;</w:t>
      </w:r>
    </w:p>
    <w:p w:rsidR="000F6CE6" w:rsidRPr="00DB61D7" w:rsidRDefault="000F6CE6" w:rsidP="00DB61D7">
      <w:pPr>
        <w:pStyle w:val="NoSpacing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обмінятися досвідом;</w:t>
      </w:r>
    </w:p>
    <w:p w:rsidR="000F6CE6" w:rsidRPr="00611895" w:rsidRDefault="000F6CE6" w:rsidP="00DB61D7">
      <w:pPr>
        <w:pStyle w:val="NoSpacing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ізнатися секрети успіху щодо реалізації рентабельних проектів;</w:t>
      </w:r>
    </w:p>
    <w:p w:rsidR="000F6CE6" w:rsidRDefault="000F6CE6" w:rsidP="00DB61D7">
      <w:pPr>
        <w:pStyle w:val="NoSpacing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</w:t>
      </w:r>
      <w:r w:rsidRPr="0061189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язати нові ділові контакти для співпраці;</w:t>
      </w:r>
    </w:p>
    <w:p w:rsidR="000F6CE6" w:rsidRDefault="000F6CE6" w:rsidP="00DB61D7">
      <w:pPr>
        <w:pStyle w:val="NoSpacing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поспілкуватися із представниками як влади, так і бізнесу;</w:t>
      </w:r>
    </w:p>
    <w:p w:rsidR="000F6CE6" w:rsidRDefault="000F6CE6" w:rsidP="00DB61D7">
      <w:pPr>
        <w:pStyle w:val="NoSpacing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згенерувати нові ідеї для проектів.</w:t>
      </w:r>
    </w:p>
    <w:p w:rsidR="000F6CE6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6CE6" w:rsidRDefault="000F6CE6" w:rsidP="003A095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Детальна інформація про</w:t>
      </w:r>
      <w:r w:rsidRPr="00E004F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Форум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0F6CE6" w:rsidRPr="00E004FC" w:rsidRDefault="000F6CE6" w:rsidP="003A095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hyperlink r:id="rId9" w:history="1">
        <w:r w:rsidRPr="00E004FC">
          <w:rPr>
            <w:rStyle w:val="Hyperlink"/>
            <w:rFonts w:ascii="Times New Roman" w:hAnsi="Times New Roman" w:cs="Times New Roman"/>
            <w:b/>
            <w:bCs/>
            <w:sz w:val="28"/>
            <w:szCs w:val="28"/>
            <w:lang w:val="uk-UA"/>
          </w:rPr>
          <w:t>http://saee.gov.ua/uk/X_renewable_energy_forum</w:t>
        </w:r>
      </w:hyperlink>
      <w:r w:rsidRPr="00E004FC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0F6CE6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6CE6" w:rsidRPr="00DC674E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Участь у Форумі безкоштовна</w:t>
      </w:r>
      <w:r w:rsidRPr="00DC674E">
        <w:rPr>
          <w:rFonts w:ascii="Times New Roman" w:hAnsi="Times New Roman" w:cs="Times New Roman"/>
          <w:sz w:val="28"/>
          <w:szCs w:val="28"/>
        </w:rPr>
        <w:t>.</w:t>
      </w:r>
    </w:p>
    <w:p w:rsidR="000F6CE6" w:rsidRPr="003A0957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6CE6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0957">
        <w:rPr>
          <w:rFonts w:ascii="Times New Roman" w:hAnsi="Times New Roman" w:cs="Times New Roman"/>
          <w:b/>
          <w:bCs/>
          <w:sz w:val="28"/>
          <w:szCs w:val="28"/>
          <w:lang w:val="uk-UA"/>
        </w:rPr>
        <w:t>Важливо!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 xml:space="preserve"> Для участі 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Форумі 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>необхідно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обов</w:t>
      </w:r>
      <w:r w:rsidRPr="00DC674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язково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 xml:space="preserve"> зареєструватись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18 листопада 2019 р. за формою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hyperlink r:id="rId10" w:history="1">
        <w:r w:rsidRPr="0049584B">
          <w:rPr>
            <w:rStyle w:val="Hyperlink"/>
            <w:rFonts w:ascii="Times New Roman" w:hAnsi="Times New Roman" w:cs="Times New Roman"/>
            <w:sz w:val="28"/>
            <w:szCs w:val="28"/>
            <w:lang w:val="uk-UA"/>
          </w:rPr>
          <w:t>https://forms.gle/5ou5A7LebvSBFT8L7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F6CE6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6CE6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Кількість місць обмежена.</w:t>
      </w:r>
    </w:p>
    <w:p w:rsidR="000F6CE6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6CE6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питань участі у Форумі звертайтеся до</w:t>
      </w:r>
      <w:r w:rsidRPr="001B72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Анни Жуково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ї (</w:t>
      </w:r>
      <w:r w:rsidRPr="001B72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Департамент відновлюваних джерел енергії </w:t>
      </w:r>
      <w:r w:rsidRPr="001B7272">
        <w:rPr>
          <w:rFonts w:ascii="Times New Roman" w:hAnsi="Times New Roman" w:cs="Times New Roman"/>
          <w:b/>
          <w:bCs/>
          <w:sz w:val="28"/>
          <w:szCs w:val="28"/>
        </w:rPr>
        <w:t>Держенергоефективност</w:t>
      </w:r>
      <w:r w:rsidRPr="001B7272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контактами:</w:t>
      </w:r>
    </w:p>
    <w:p w:rsidR="000F6CE6" w:rsidRPr="00102912" w:rsidRDefault="000F6CE6" w:rsidP="00102912">
      <w:pPr>
        <w:pStyle w:val="NoSpacing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10291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тел: +38 044 </w:t>
      </w:r>
      <w:r w:rsidRPr="00102912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590-54-09, </w:t>
      </w:r>
      <w:r w:rsidRPr="0010291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e-mail:</w:t>
      </w:r>
      <w:r w:rsidRPr="00102912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hyperlink r:id="rId11" w:history="1">
        <w:r w:rsidRPr="00102912">
          <w:rPr>
            <w:rStyle w:val="Hyperlink"/>
            <w:rFonts w:ascii="Times New Roman" w:hAnsi="Times New Roman" w:cs="Times New Roman"/>
            <w:b/>
            <w:bCs/>
            <w:sz w:val="28"/>
            <w:szCs w:val="28"/>
            <w:lang w:val="de-DE"/>
          </w:rPr>
          <w:t>saeevde@gmail.com</w:t>
        </w:r>
      </w:hyperlink>
      <w:r w:rsidRPr="00102912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. </w:t>
      </w:r>
    </w:p>
    <w:p w:rsidR="000F6CE6" w:rsidRPr="003A0957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6CE6" w:rsidRPr="001B7272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0957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Акредитація ЗМІ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7272">
        <w:rPr>
          <w:rFonts w:ascii="Times New Roman" w:hAnsi="Times New Roman" w:cs="Times New Roman"/>
          <w:sz w:val="28"/>
          <w:szCs w:val="28"/>
          <w:lang w:val="uk-UA"/>
        </w:rPr>
        <w:t>проводиться до 18:00 2</w:t>
      </w:r>
      <w:r w:rsidRPr="001B727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листопада </w:t>
      </w:r>
      <w:r w:rsidRPr="001B7272">
        <w:rPr>
          <w:rFonts w:ascii="Times New Roman" w:hAnsi="Times New Roman" w:cs="Times New Roman"/>
          <w:sz w:val="28"/>
          <w:szCs w:val="28"/>
          <w:lang w:val="uk-UA"/>
        </w:rPr>
        <w:t>201</w:t>
      </w:r>
      <w:r w:rsidRPr="001B7272">
        <w:rPr>
          <w:rFonts w:ascii="Times New Roman" w:hAnsi="Times New Roman" w:cs="Times New Roman"/>
          <w:sz w:val="28"/>
          <w:szCs w:val="28"/>
        </w:rPr>
        <w:t>9</w:t>
      </w:r>
      <w:r w:rsidRPr="001B7272">
        <w:rPr>
          <w:rFonts w:ascii="Times New Roman" w:hAnsi="Times New Roman" w:cs="Times New Roman"/>
          <w:sz w:val="28"/>
          <w:szCs w:val="28"/>
          <w:lang w:val="uk-UA"/>
        </w:rPr>
        <w:t xml:space="preserve"> р. за контактами:</w:t>
      </w:r>
    </w:p>
    <w:p w:rsidR="000F6CE6" w:rsidRPr="00102912" w:rsidRDefault="000F6CE6" w:rsidP="00DC674E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0291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044 590-59-65;   </w:t>
      </w:r>
      <w:bookmarkStart w:id="0" w:name="_GoBack"/>
      <w:bookmarkEnd w:id="0"/>
      <w:r w:rsidRPr="00102912">
        <w:rPr>
          <w:rFonts w:ascii="Times New Roman" w:hAnsi="Times New Roman" w:cs="Times New Roman"/>
          <w:b/>
          <w:bCs/>
          <w:sz w:val="28"/>
          <w:szCs w:val="28"/>
          <w:lang w:val="uk-UA"/>
        </w:rPr>
        <w:t>097-596-70-88;   096-906-85-95;</w:t>
      </w:r>
    </w:p>
    <w:p w:rsidR="000F6CE6" w:rsidRPr="00DC674E" w:rsidRDefault="000F6CE6" w:rsidP="00DC674E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3A0957">
        <w:rPr>
          <w:rFonts w:ascii="Times New Roman" w:hAnsi="Times New Roman" w:cs="Times New Roman"/>
          <w:b/>
          <w:bCs/>
          <w:sz w:val="28"/>
          <w:szCs w:val="28"/>
          <w:lang w:val="uk-UA"/>
        </w:rPr>
        <w:t>e-mail:</w:t>
      </w:r>
      <w:r w:rsidRPr="001B72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hyperlink r:id="rId12" w:history="1">
        <w:r w:rsidRPr="00DC674E">
          <w:rPr>
            <w:rStyle w:val="Hyperlink"/>
            <w:rFonts w:ascii="Times New Roman" w:hAnsi="Times New Roman" w:cs="Times New Roman"/>
            <w:b/>
            <w:bCs/>
            <w:sz w:val="28"/>
            <w:szCs w:val="28"/>
            <w:lang w:val="de-DE"/>
          </w:rPr>
          <w:t>saeepressa</w:t>
        </w:r>
        <w:r w:rsidRPr="001B7272">
          <w:rPr>
            <w:rStyle w:val="Hyperlink"/>
            <w:rFonts w:ascii="Times New Roman" w:hAnsi="Times New Roman" w:cs="Times New Roman"/>
            <w:b/>
            <w:bCs/>
            <w:sz w:val="28"/>
            <w:szCs w:val="28"/>
            <w:lang w:val="uk-UA"/>
          </w:rPr>
          <w:t>@</w:t>
        </w:r>
        <w:r w:rsidRPr="00DC674E">
          <w:rPr>
            <w:rStyle w:val="Hyperlink"/>
            <w:rFonts w:ascii="Times New Roman" w:hAnsi="Times New Roman" w:cs="Times New Roman"/>
            <w:b/>
            <w:bCs/>
            <w:sz w:val="28"/>
            <w:szCs w:val="28"/>
            <w:lang w:val="de-DE"/>
          </w:rPr>
          <w:t>gmail</w:t>
        </w:r>
        <w:r w:rsidRPr="001B7272">
          <w:rPr>
            <w:rStyle w:val="Hyperlink"/>
            <w:rFonts w:ascii="Times New Roman" w:hAnsi="Times New Roman" w:cs="Times New Roman"/>
            <w:b/>
            <w:bCs/>
            <w:sz w:val="28"/>
            <w:szCs w:val="28"/>
            <w:lang w:val="uk-UA"/>
          </w:rPr>
          <w:t>.</w:t>
        </w:r>
        <w:r w:rsidRPr="00DC674E">
          <w:rPr>
            <w:rStyle w:val="Hyperlink"/>
            <w:rFonts w:ascii="Times New Roman" w:hAnsi="Times New Roman" w:cs="Times New Roman"/>
            <w:b/>
            <w:bCs/>
            <w:sz w:val="28"/>
            <w:szCs w:val="28"/>
            <w:lang w:val="de-DE"/>
          </w:rPr>
          <w:t>com</w:t>
        </w:r>
      </w:hyperlink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1B7272">
        <w:rPr>
          <w:rFonts w:ascii="Times New Roman" w:hAnsi="Times New Roman" w:cs="Times New Roman"/>
          <w:sz w:val="28"/>
          <w:szCs w:val="28"/>
          <w:lang w:val="uk-UA"/>
        </w:rPr>
        <w:t>(Управління комунікації та зв’язків з громадськістю Держенергоефективності).</w:t>
      </w:r>
    </w:p>
    <w:p w:rsidR="000F6CE6" w:rsidRPr="00DC674E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0F6CE6" w:rsidRDefault="000F6CE6" w:rsidP="003A0957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Pr="003A0957">
        <w:rPr>
          <w:rFonts w:ascii="Times New Roman" w:hAnsi="Times New Roman" w:cs="Times New Roman"/>
          <w:sz w:val="28"/>
          <w:szCs w:val="28"/>
          <w:lang w:val="uk-UA"/>
        </w:rPr>
        <w:t xml:space="preserve"> собою мати посвідчення журналіста або паспорт.</w:t>
      </w:r>
    </w:p>
    <w:sectPr w:rsidR="000F6CE6" w:rsidSect="00102912">
      <w:headerReference w:type="default" r:id="rId13"/>
      <w:pgSz w:w="11906" w:h="16838"/>
      <w:pgMar w:top="1134" w:right="56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CE6" w:rsidRDefault="000F6CE6" w:rsidP="00341B54">
      <w:pPr>
        <w:spacing w:after="0" w:line="240" w:lineRule="auto"/>
      </w:pPr>
      <w:r>
        <w:separator/>
      </w:r>
    </w:p>
  </w:endnote>
  <w:endnote w:type="continuationSeparator" w:id="0">
    <w:p w:rsidR="000F6CE6" w:rsidRDefault="000F6CE6" w:rsidP="00341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CE6" w:rsidRDefault="000F6CE6" w:rsidP="00341B54">
      <w:pPr>
        <w:spacing w:after="0" w:line="240" w:lineRule="auto"/>
      </w:pPr>
      <w:r>
        <w:separator/>
      </w:r>
    </w:p>
  </w:footnote>
  <w:footnote w:type="continuationSeparator" w:id="0">
    <w:p w:rsidR="000F6CE6" w:rsidRDefault="000F6CE6" w:rsidP="00341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CE6" w:rsidRDefault="000F6CE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s2049" type="#_x0000_t75" style="position:absolute;margin-left:283.5pt;margin-top:-6.25pt;width:183.6pt;height:25.9pt;z-index:251658240;visibility:visible">
          <v:imagedata r:id="rId1" o:title=""/>
        </v:shape>
      </w:pict>
    </w:r>
    <w:r>
      <w:rPr>
        <w:noProof/>
      </w:rPr>
      <w:pict>
        <v:shape id="Рисунок 1" o:spid="_x0000_s2050" type="#_x0000_t75" style="position:absolute;margin-left:55.8pt;margin-top:-11.4pt;width:116.1pt;height:31.05pt;z-index:251657216;visibility:visible">
          <v:imagedata r:id="rId2" o:title="" croptop="25719f" cropbottom="23528f" cropleft="3040f" cropright="1691f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35575"/>
    <w:multiLevelType w:val="hybridMultilevel"/>
    <w:tmpl w:val="66986E8C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BEA5FE6"/>
    <w:multiLevelType w:val="hybridMultilevel"/>
    <w:tmpl w:val="748C7D7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D6A7E0F"/>
    <w:multiLevelType w:val="hybridMultilevel"/>
    <w:tmpl w:val="862266C8"/>
    <w:lvl w:ilvl="0" w:tplc="592411D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5511D87"/>
    <w:multiLevelType w:val="hybridMultilevel"/>
    <w:tmpl w:val="06182F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3C7476F6"/>
    <w:multiLevelType w:val="hybridMultilevel"/>
    <w:tmpl w:val="07BAB07A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42C37945"/>
    <w:multiLevelType w:val="hybridMultilevel"/>
    <w:tmpl w:val="471C7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474724F0"/>
    <w:multiLevelType w:val="hybridMultilevel"/>
    <w:tmpl w:val="965E1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035F37"/>
    <w:multiLevelType w:val="hybridMultilevel"/>
    <w:tmpl w:val="318C1390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531338EB"/>
    <w:multiLevelType w:val="hybridMultilevel"/>
    <w:tmpl w:val="D6AAD364"/>
    <w:lvl w:ilvl="0" w:tplc="D74ABEB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F119CF"/>
    <w:multiLevelType w:val="hybridMultilevel"/>
    <w:tmpl w:val="A4E42A30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6FF43512"/>
    <w:multiLevelType w:val="hybridMultilevel"/>
    <w:tmpl w:val="51023BE8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13E298A"/>
    <w:multiLevelType w:val="hybridMultilevel"/>
    <w:tmpl w:val="BED6A77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75E21E52"/>
    <w:multiLevelType w:val="hybridMultilevel"/>
    <w:tmpl w:val="BEE2592C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7E9A3DA2"/>
    <w:multiLevelType w:val="hybridMultilevel"/>
    <w:tmpl w:val="56520CD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5"/>
  </w:num>
  <w:num w:numId="5">
    <w:abstractNumId w:val="4"/>
  </w:num>
  <w:num w:numId="6">
    <w:abstractNumId w:val="13"/>
  </w:num>
  <w:num w:numId="7">
    <w:abstractNumId w:val="12"/>
  </w:num>
  <w:num w:numId="8">
    <w:abstractNumId w:val="9"/>
  </w:num>
  <w:num w:numId="9">
    <w:abstractNumId w:val="1"/>
  </w:num>
  <w:num w:numId="10">
    <w:abstractNumId w:val="7"/>
  </w:num>
  <w:num w:numId="11">
    <w:abstractNumId w:val="0"/>
  </w:num>
  <w:num w:numId="12">
    <w:abstractNumId w:val="2"/>
  </w:num>
  <w:num w:numId="13">
    <w:abstractNumId w:val="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1679"/>
    <w:rsid w:val="00050E57"/>
    <w:rsid w:val="00053DCF"/>
    <w:rsid w:val="00062613"/>
    <w:rsid w:val="000A6FF7"/>
    <w:rsid w:val="000C61AB"/>
    <w:rsid w:val="000D3371"/>
    <w:rsid w:val="000E3016"/>
    <w:rsid w:val="000E3C92"/>
    <w:rsid w:val="000E627F"/>
    <w:rsid w:val="000F6CE6"/>
    <w:rsid w:val="00102912"/>
    <w:rsid w:val="00105DD5"/>
    <w:rsid w:val="00112DC5"/>
    <w:rsid w:val="001325AD"/>
    <w:rsid w:val="00157757"/>
    <w:rsid w:val="00160486"/>
    <w:rsid w:val="00170222"/>
    <w:rsid w:val="0018024E"/>
    <w:rsid w:val="001B7272"/>
    <w:rsid w:val="001D4B16"/>
    <w:rsid w:val="00204204"/>
    <w:rsid w:val="002201EB"/>
    <w:rsid w:val="00233521"/>
    <w:rsid w:val="002825EB"/>
    <w:rsid w:val="00296C25"/>
    <w:rsid w:val="002B28C7"/>
    <w:rsid w:val="002C073A"/>
    <w:rsid w:val="00305284"/>
    <w:rsid w:val="003065E9"/>
    <w:rsid w:val="00323D8B"/>
    <w:rsid w:val="00341B54"/>
    <w:rsid w:val="003522EC"/>
    <w:rsid w:val="0037261C"/>
    <w:rsid w:val="003A0957"/>
    <w:rsid w:val="003A40F8"/>
    <w:rsid w:val="003B39CF"/>
    <w:rsid w:val="003C6245"/>
    <w:rsid w:val="003D0EFA"/>
    <w:rsid w:val="003F1831"/>
    <w:rsid w:val="00405D51"/>
    <w:rsid w:val="00441C36"/>
    <w:rsid w:val="00447699"/>
    <w:rsid w:val="004520B0"/>
    <w:rsid w:val="00465EE2"/>
    <w:rsid w:val="00484ADA"/>
    <w:rsid w:val="0049584B"/>
    <w:rsid w:val="0049781F"/>
    <w:rsid w:val="004D6C96"/>
    <w:rsid w:val="004D773F"/>
    <w:rsid w:val="00501CE8"/>
    <w:rsid w:val="005172EB"/>
    <w:rsid w:val="00526ED0"/>
    <w:rsid w:val="005370BA"/>
    <w:rsid w:val="005650BD"/>
    <w:rsid w:val="00586FA2"/>
    <w:rsid w:val="005C78AC"/>
    <w:rsid w:val="00611895"/>
    <w:rsid w:val="00626B0C"/>
    <w:rsid w:val="0066284D"/>
    <w:rsid w:val="006A2C64"/>
    <w:rsid w:val="006D6E7A"/>
    <w:rsid w:val="006F7603"/>
    <w:rsid w:val="00702FCA"/>
    <w:rsid w:val="0070347E"/>
    <w:rsid w:val="00712783"/>
    <w:rsid w:val="00732C9D"/>
    <w:rsid w:val="00745FE1"/>
    <w:rsid w:val="00747342"/>
    <w:rsid w:val="007C6633"/>
    <w:rsid w:val="007E2BBB"/>
    <w:rsid w:val="00853911"/>
    <w:rsid w:val="0085619D"/>
    <w:rsid w:val="0089044A"/>
    <w:rsid w:val="008C376A"/>
    <w:rsid w:val="008D485B"/>
    <w:rsid w:val="008E37C5"/>
    <w:rsid w:val="008F63A2"/>
    <w:rsid w:val="00907711"/>
    <w:rsid w:val="009243FD"/>
    <w:rsid w:val="00941D57"/>
    <w:rsid w:val="00945528"/>
    <w:rsid w:val="00A62C43"/>
    <w:rsid w:val="00A67433"/>
    <w:rsid w:val="00A94332"/>
    <w:rsid w:val="00AB1705"/>
    <w:rsid w:val="00AE7E6E"/>
    <w:rsid w:val="00B45C76"/>
    <w:rsid w:val="00B471B8"/>
    <w:rsid w:val="00B60714"/>
    <w:rsid w:val="00B75141"/>
    <w:rsid w:val="00BA57E4"/>
    <w:rsid w:val="00BC19E2"/>
    <w:rsid w:val="00BC2419"/>
    <w:rsid w:val="00BD7837"/>
    <w:rsid w:val="00C164A3"/>
    <w:rsid w:val="00C26DC4"/>
    <w:rsid w:val="00C42259"/>
    <w:rsid w:val="00C503B9"/>
    <w:rsid w:val="00C51253"/>
    <w:rsid w:val="00C80D97"/>
    <w:rsid w:val="00CA75A1"/>
    <w:rsid w:val="00CE77A4"/>
    <w:rsid w:val="00D00DF5"/>
    <w:rsid w:val="00D235C6"/>
    <w:rsid w:val="00D24FC6"/>
    <w:rsid w:val="00D30281"/>
    <w:rsid w:val="00D51964"/>
    <w:rsid w:val="00D572F4"/>
    <w:rsid w:val="00D83007"/>
    <w:rsid w:val="00DA27B7"/>
    <w:rsid w:val="00DA6D1E"/>
    <w:rsid w:val="00DB61D7"/>
    <w:rsid w:val="00DC324B"/>
    <w:rsid w:val="00DC674E"/>
    <w:rsid w:val="00E004FC"/>
    <w:rsid w:val="00E03C29"/>
    <w:rsid w:val="00E07F18"/>
    <w:rsid w:val="00E25EB3"/>
    <w:rsid w:val="00E31F75"/>
    <w:rsid w:val="00E33421"/>
    <w:rsid w:val="00E36D8B"/>
    <w:rsid w:val="00E4010E"/>
    <w:rsid w:val="00E4049B"/>
    <w:rsid w:val="00E47401"/>
    <w:rsid w:val="00E84C64"/>
    <w:rsid w:val="00E8732D"/>
    <w:rsid w:val="00EB2B35"/>
    <w:rsid w:val="00EF4C45"/>
    <w:rsid w:val="00F11679"/>
    <w:rsid w:val="00F41D84"/>
    <w:rsid w:val="00F64673"/>
    <w:rsid w:val="00F66649"/>
    <w:rsid w:val="00F74FB3"/>
    <w:rsid w:val="00FB6218"/>
    <w:rsid w:val="00FF7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0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D235C6"/>
    <w:rPr>
      <w:rFonts w:cs="Calibri"/>
      <w:lang w:eastAsia="en-US"/>
    </w:rPr>
  </w:style>
  <w:style w:type="character" w:styleId="Hyperlink">
    <w:name w:val="Hyperlink"/>
    <w:basedOn w:val="DefaultParagraphFont"/>
    <w:uiPriority w:val="99"/>
    <w:rsid w:val="00E4010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341B54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1B5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341B54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41B54"/>
  </w:style>
  <w:style w:type="paragraph" w:styleId="Footer">
    <w:name w:val="footer"/>
    <w:basedOn w:val="Normal"/>
    <w:link w:val="FooterChar"/>
    <w:uiPriority w:val="99"/>
    <w:rsid w:val="00341B54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41B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58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ee.gov.ua/uk/X_renewable_energy_foru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saeepress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aeevde@gmail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forms.gle/5ou5A7LebvSBFT8L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aee.gov.ua/uk/X_renewable_energy_foru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2</Pages>
  <Words>510</Words>
  <Characters>2909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АНОНС</dc:title>
  <dc:subject/>
  <dc:creator>Заїка Таїсія М.</dc:creator>
  <cp:keywords/>
  <dc:description/>
  <cp:lastModifiedBy>KA</cp:lastModifiedBy>
  <cp:revision>2</cp:revision>
  <dcterms:created xsi:type="dcterms:W3CDTF">2019-11-07T14:34:00Z</dcterms:created>
  <dcterms:modified xsi:type="dcterms:W3CDTF">2019-11-07T14:34:00Z</dcterms:modified>
</cp:coreProperties>
</file>