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BF1" w:rsidRPr="00324571" w:rsidRDefault="008A1BF1" w:rsidP="00E85D4C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A1BF1" w:rsidRPr="001F69EF" w:rsidRDefault="008A1BF1" w:rsidP="001F69E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2241">
        <w:rPr>
          <w:rFonts w:ascii="Times New Roman" w:hAnsi="Times New Roman" w:cs="Times New Roman"/>
          <w:b/>
          <w:bCs/>
          <w:sz w:val="28"/>
          <w:szCs w:val="28"/>
        </w:rPr>
        <w:t xml:space="preserve">На IV Всеукраїнському </w:t>
      </w:r>
      <w:r>
        <w:rPr>
          <w:rFonts w:ascii="Times New Roman" w:hAnsi="Times New Roman" w:cs="Times New Roman"/>
          <w:b/>
          <w:bCs/>
          <w:sz w:val="28"/>
          <w:szCs w:val="28"/>
        </w:rPr>
        <w:t>форумі</w:t>
      </w:r>
      <w:r w:rsidRPr="00B22241">
        <w:rPr>
          <w:rFonts w:ascii="Times New Roman" w:hAnsi="Times New Roman" w:cs="Times New Roman"/>
          <w:b/>
          <w:bCs/>
          <w:sz w:val="28"/>
          <w:szCs w:val="28"/>
        </w:rPr>
        <w:t xml:space="preserve"> екологів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Голова Держенергоефективності представив </w:t>
      </w:r>
      <w:r w:rsidRPr="00B22241">
        <w:rPr>
          <w:rFonts w:ascii="Times New Roman" w:hAnsi="Times New Roman" w:cs="Times New Roman"/>
          <w:b/>
          <w:bCs/>
          <w:sz w:val="28"/>
          <w:szCs w:val="28"/>
        </w:rPr>
        <w:t>екологічно чисті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рішення для успішного бізнесу: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B22241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ід енергоаудиту до модернізації</w:t>
      </w:r>
    </w:p>
    <w:p w:rsidR="008A1BF1" w:rsidRPr="001F69EF" w:rsidRDefault="008A1BF1" w:rsidP="00E85D4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A1BF1" w:rsidRDefault="008A1BF1" w:rsidP="00A2486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1F69EF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0D7C84">
        <w:rPr>
          <w:rFonts w:ascii="Times New Roman" w:hAnsi="Times New Roman" w:cs="Times New Roman"/>
          <w:sz w:val="28"/>
          <w:szCs w:val="28"/>
        </w:rPr>
        <w:t>Перше, що потрібно проводити, - це енергоаудит. Зокрема, за підтримки Уряду Німеччини Проект GIZ «Консультування підприємств щодо енергоефективності» проводить пілотні енергоаудити на понад 60 підприємствах», - повідомив Голова Держенергоефективності Сергій Савчук, відкриваючи IV Всеукраїнський форум екологів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1BF1" w:rsidRDefault="008A1BF1" w:rsidP="00A2486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8A1BF1" w:rsidRDefault="008A1BF1" w:rsidP="001F69EF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1F69EF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5pt;height:262.5pt">
            <v:imagedata r:id="rId4" o:title=""/>
          </v:shape>
        </w:pict>
      </w:r>
    </w:p>
    <w:p w:rsidR="008A1BF1" w:rsidRPr="001F69EF" w:rsidRDefault="008A1BF1" w:rsidP="001F69EF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8A1BF1" w:rsidRDefault="008A1BF1" w:rsidP="00A2486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за результатами першого енергоаудиту на </w:t>
      </w:r>
      <w:r w:rsidRPr="00A24861">
        <w:rPr>
          <w:rFonts w:ascii="Times New Roman" w:hAnsi="Times New Roman" w:cs="Times New Roman"/>
          <w:sz w:val="28"/>
          <w:szCs w:val="28"/>
        </w:rPr>
        <w:t>Івано-Франківськ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A24861">
        <w:rPr>
          <w:rFonts w:ascii="Times New Roman" w:hAnsi="Times New Roman" w:cs="Times New Roman"/>
          <w:sz w:val="28"/>
          <w:szCs w:val="28"/>
        </w:rPr>
        <w:t xml:space="preserve"> локомотиворемонтн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A24861">
        <w:rPr>
          <w:rFonts w:ascii="Times New Roman" w:hAnsi="Times New Roman" w:cs="Times New Roman"/>
          <w:sz w:val="28"/>
          <w:szCs w:val="28"/>
        </w:rPr>
        <w:t xml:space="preserve"> завод</w:t>
      </w:r>
      <w:r>
        <w:rPr>
          <w:rFonts w:ascii="Times New Roman" w:hAnsi="Times New Roman" w:cs="Times New Roman"/>
          <w:sz w:val="28"/>
          <w:szCs w:val="28"/>
        </w:rPr>
        <w:t xml:space="preserve">і визначено, що </w:t>
      </w:r>
      <w:r w:rsidRPr="00A24861">
        <w:rPr>
          <w:rFonts w:ascii="Times New Roman" w:hAnsi="Times New Roman" w:cs="Times New Roman"/>
          <w:sz w:val="28"/>
          <w:szCs w:val="28"/>
        </w:rPr>
        <w:t xml:space="preserve">підприємство </w:t>
      </w:r>
      <w:r>
        <w:rPr>
          <w:rFonts w:ascii="Times New Roman" w:hAnsi="Times New Roman" w:cs="Times New Roman"/>
          <w:sz w:val="28"/>
          <w:szCs w:val="28"/>
        </w:rPr>
        <w:t xml:space="preserve">може </w:t>
      </w:r>
      <w:r w:rsidRPr="00A24861">
        <w:rPr>
          <w:rFonts w:ascii="Times New Roman" w:hAnsi="Times New Roman" w:cs="Times New Roman"/>
          <w:sz w:val="28"/>
          <w:szCs w:val="28"/>
        </w:rPr>
        <w:t>заоща</w:t>
      </w:r>
      <w:r>
        <w:rPr>
          <w:rFonts w:ascii="Times New Roman" w:hAnsi="Times New Roman" w:cs="Times New Roman"/>
          <w:sz w:val="28"/>
          <w:szCs w:val="28"/>
        </w:rPr>
        <w:t>джувати понад 3,5 млн грн у рік завдяки енергоефективним заходам.</w:t>
      </w:r>
    </w:p>
    <w:p w:rsidR="008A1BF1" w:rsidRDefault="008A1BF1" w:rsidP="00A2486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8A1BF1" w:rsidRDefault="008A1BF1" w:rsidP="00A2486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цього, модернізувати виробничі потужності допомагають ЕСКО-компанії. Наприклад, одна з таких компаній встановила 5</w:t>
      </w:r>
      <w:r w:rsidRPr="00651B2A">
        <w:rPr>
          <w:rFonts w:ascii="Times New Roman" w:hAnsi="Times New Roman" w:cs="Times New Roman"/>
          <w:sz w:val="28"/>
          <w:szCs w:val="28"/>
        </w:rPr>
        <w:t>50 LED-ламп в цеху Азовсталі</w:t>
      </w:r>
      <w:r>
        <w:rPr>
          <w:rFonts w:ascii="Times New Roman" w:hAnsi="Times New Roman" w:cs="Times New Roman"/>
          <w:sz w:val="28"/>
          <w:szCs w:val="28"/>
        </w:rPr>
        <w:t>. Завдяки цьому очікувана економія витрат на електроенергії -</w:t>
      </w:r>
      <w:r w:rsidRPr="00651B2A">
        <w:rPr>
          <w:rFonts w:ascii="Times New Roman" w:hAnsi="Times New Roman" w:cs="Times New Roman"/>
          <w:sz w:val="28"/>
          <w:szCs w:val="28"/>
        </w:rPr>
        <w:t xml:space="preserve"> 12 млн грн у рік.</w:t>
      </w:r>
    </w:p>
    <w:p w:rsidR="008A1BF1" w:rsidRDefault="008A1BF1" w:rsidP="00A2486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8A1BF1" w:rsidRDefault="008A1BF1" w:rsidP="00D236D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Окрім діючих рішень, на бізнес чекають нові інструменти. Так, </w:t>
      </w:r>
      <w:r w:rsidRPr="00D236DD">
        <w:rPr>
          <w:rFonts w:ascii="Times New Roman" w:hAnsi="Times New Roman" w:cs="Times New Roman"/>
          <w:sz w:val="28"/>
          <w:szCs w:val="28"/>
        </w:rPr>
        <w:t xml:space="preserve">Держенергоефективності разом із партнерами розробило механізм стимулювання промислових підприємств до енергоефективності. </w:t>
      </w:r>
    </w:p>
    <w:p w:rsidR="008A1BF1" w:rsidRDefault="008A1BF1" w:rsidP="00D236D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8A1BF1" w:rsidRDefault="008A1BF1" w:rsidP="00F542C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цією програмою </w:t>
      </w:r>
      <w:r w:rsidRPr="00D236DD">
        <w:rPr>
          <w:rFonts w:ascii="Times New Roman" w:hAnsi="Times New Roman" w:cs="Times New Roman"/>
          <w:sz w:val="28"/>
          <w:szCs w:val="28"/>
        </w:rPr>
        <w:t>підприємство</w:t>
      </w:r>
      <w:r>
        <w:rPr>
          <w:rFonts w:ascii="Times New Roman" w:hAnsi="Times New Roman" w:cs="Times New Roman"/>
          <w:sz w:val="28"/>
          <w:szCs w:val="28"/>
        </w:rPr>
        <w:t>, що провело енергоаудит або впровадило енергоменеджмент,</w:t>
      </w:r>
      <w:r w:rsidRPr="00D236DD">
        <w:rPr>
          <w:rFonts w:ascii="Times New Roman" w:hAnsi="Times New Roman" w:cs="Times New Roman"/>
          <w:sz w:val="28"/>
          <w:szCs w:val="28"/>
        </w:rPr>
        <w:t xml:space="preserve"> зможе взяти кредит на енергоефективн</w:t>
      </w:r>
      <w:r>
        <w:rPr>
          <w:rFonts w:ascii="Times New Roman" w:hAnsi="Times New Roman" w:cs="Times New Roman"/>
          <w:sz w:val="28"/>
          <w:szCs w:val="28"/>
        </w:rPr>
        <w:t>і і «зелені</w:t>
      </w:r>
      <w:r w:rsidRPr="00D236DD">
        <w:rPr>
          <w:rFonts w:ascii="Times New Roman" w:hAnsi="Times New Roman" w:cs="Times New Roman"/>
          <w:sz w:val="28"/>
          <w:szCs w:val="28"/>
        </w:rPr>
        <w:t>» проект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236D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Отримавши</w:t>
      </w:r>
      <w:r w:rsidRPr="00D236DD">
        <w:rPr>
          <w:rFonts w:ascii="Times New Roman" w:hAnsi="Times New Roman" w:cs="Times New Roman"/>
          <w:sz w:val="28"/>
          <w:szCs w:val="28"/>
        </w:rPr>
        <w:t xml:space="preserve"> економі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236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енерговитрат,</w:t>
      </w:r>
      <w:r w:rsidRPr="00D236DD">
        <w:rPr>
          <w:rFonts w:ascii="Times New Roman" w:hAnsi="Times New Roman" w:cs="Times New Roman"/>
          <w:sz w:val="28"/>
          <w:szCs w:val="28"/>
        </w:rPr>
        <w:t xml:space="preserve"> компанія </w:t>
      </w:r>
      <w:r>
        <w:rPr>
          <w:rFonts w:ascii="Times New Roman" w:hAnsi="Times New Roman" w:cs="Times New Roman"/>
          <w:sz w:val="28"/>
          <w:szCs w:val="28"/>
        </w:rPr>
        <w:t>одержить</w:t>
      </w:r>
      <w:r w:rsidRPr="00D236DD">
        <w:rPr>
          <w:rFonts w:ascii="Times New Roman" w:hAnsi="Times New Roman" w:cs="Times New Roman"/>
          <w:sz w:val="28"/>
          <w:szCs w:val="28"/>
        </w:rPr>
        <w:t xml:space="preserve"> компенсацію від держави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1BF1" w:rsidRDefault="008A1BF1" w:rsidP="00F542C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8A1BF1" w:rsidRDefault="008A1BF1" w:rsidP="00F542C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Передбачається, що компенсацією буде повернення частини коштів з оплаченого податку на СО2,</w:t>
      </w:r>
      <w:r w:rsidRPr="00F542CD">
        <w:rPr>
          <w:rFonts w:ascii="Times New Roman" w:hAnsi="Times New Roman" w:cs="Times New Roman"/>
          <w:sz w:val="28"/>
          <w:szCs w:val="28"/>
        </w:rPr>
        <w:t xml:space="preserve"> як у провідних європейських країнах (Данія, Фінляндія, Швеція).</w:t>
      </w:r>
    </w:p>
    <w:p w:rsidR="008A1BF1" w:rsidRDefault="008A1BF1" w:rsidP="00F542C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8A1BF1" w:rsidRPr="00BA4840" w:rsidRDefault="008A1BF1" w:rsidP="00D67EF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«Тому рекомендую усім зацікавленим підприємствам проводити енергоаудит</w:t>
      </w:r>
      <w:r w:rsidRPr="00FE04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 енергоефективні заходи, а також об</w:t>
      </w:r>
      <w:r w:rsidRPr="00FE04B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єднуватися </w:t>
      </w:r>
      <w:r w:rsidRPr="00FE04B8">
        <w:rPr>
          <w:rFonts w:ascii="Times New Roman" w:hAnsi="Times New Roman" w:cs="Times New Roman"/>
          <w:sz w:val="28"/>
          <w:szCs w:val="28"/>
        </w:rPr>
        <w:t>у ц</w:t>
      </w:r>
      <w:r>
        <w:rPr>
          <w:rFonts w:ascii="Times New Roman" w:hAnsi="Times New Roman" w:cs="Times New Roman"/>
          <w:sz w:val="28"/>
          <w:szCs w:val="28"/>
        </w:rPr>
        <w:t>ій сфері», - закликав С.Савчук.</w:t>
      </w:r>
    </w:p>
    <w:p w:rsidR="008A1BF1" w:rsidRDefault="008A1BF1" w:rsidP="00D67EF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8A1BF1" w:rsidRDefault="008A1BF1" w:rsidP="00300DAE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сьогодні за п</w:t>
      </w:r>
      <w:r>
        <w:rPr>
          <w:rFonts w:ascii="Times New Roman" w:hAnsi="Times New Roman" w:cs="Times New Roman"/>
          <w:sz w:val="28"/>
          <w:szCs w:val="28"/>
        </w:rPr>
        <w:t>ідтримки</w:t>
      </w:r>
      <w:r w:rsidRPr="00D67EF5">
        <w:rPr>
          <w:rFonts w:ascii="Times New Roman" w:hAnsi="Times New Roman" w:cs="Times New Roman"/>
          <w:sz w:val="28"/>
          <w:szCs w:val="28"/>
        </w:rPr>
        <w:t xml:space="preserve"> Уряд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67EF5">
        <w:rPr>
          <w:rFonts w:ascii="Times New Roman" w:hAnsi="Times New Roman" w:cs="Times New Roman"/>
          <w:sz w:val="28"/>
          <w:szCs w:val="28"/>
        </w:rPr>
        <w:t xml:space="preserve"> Німеччини вперше в Україні </w:t>
      </w:r>
      <w:r>
        <w:rPr>
          <w:rFonts w:ascii="Times New Roman" w:hAnsi="Times New Roman" w:cs="Times New Roman"/>
          <w:sz w:val="28"/>
          <w:szCs w:val="28"/>
        </w:rPr>
        <w:t xml:space="preserve">вже </w:t>
      </w:r>
      <w:r w:rsidRPr="00D67EF5">
        <w:rPr>
          <w:rFonts w:ascii="Times New Roman" w:hAnsi="Times New Roman" w:cs="Times New Roman"/>
          <w:sz w:val="28"/>
          <w:szCs w:val="28"/>
        </w:rPr>
        <w:t>впроваджено 2 Мережі енергоефективних підприємств:</w:t>
      </w:r>
    </w:p>
    <w:p w:rsidR="008A1BF1" w:rsidRPr="00D67EF5" w:rsidRDefault="008A1BF1" w:rsidP="00300DAE">
      <w:pPr>
        <w:pStyle w:val="NoSpacing"/>
        <w:spacing w:before="12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D67EF5">
        <w:rPr>
          <w:rFonts w:ascii="Times New Roman" w:hAnsi="Times New Roman" w:cs="Times New Roman"/>
          <w:sz w:val="28"/>
          <w:szCs w:val="28"/>
        </w:rPr>
        <w:t>перша мережа у Львові об’єднує 11 підприємств різних галузей;</w:t>
      </w:r>
    </w:p>
    <w:p w:rsidR="008A1BF1" w:rsidRDefault="008A1BF1" w:rsidP="00300DAE">
      <w:pPr>
        <w:pStyle w:val="NoSpacing"/>
        <w:spacing w:before="12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D67EF5">
        <w:rPr>
          <w:rFonts w:ascii="Times New Roman" w:hAnsi="Times New Roman" w:cs="Times New Roman"/>
          <w:sz w:val="28"/>
          <w:szCs w:val="28"/>
        </w:rPr>
        <w:t xml:space="preserve">друга мережа у Києві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7EF5">
        <w:rPr>
          <w:rFonts w:ascii="Times New Roman" w:hAnsi="Times New Roman" w:cs="Times New Roman"/>
          <w:sz w:val="28"/>
          <w:szCs w:val="28"/>
        </w:rPr>
        <w:t>12 хлібопекарських підприємств.</w:t>
      </w:r>
    </w:p>
    <w:p w:rsidR="008A1BF1" w:rsidRPr="00834D41" w:rsidRDefault="008A1BF1" w:rsidP="00F542C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A1BF1" w:rsidRPr="008C0607" w:rsidRDefault="008A1BF1" w:rsidP="001F69EF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C0607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</w:t>
      </w:r>
      <w:r w:rsidRPr="00834D41">
        <w:rPr>
          <w:rFonts w:ascii="Times New Roman" w:hAnsi="Times New Roman" w:cs="Times New Roman"/>
          <w:b/>
          <w:bCs/>
          <w:sz w:val="28"/>
          <w:szCs w:val="28"/>
          <w:lang w:val="ru-RU"/>
        </w:rPr>
        <w:t>’</w:t>
      </w:r>
      <w:r w:rsidRPr="008C0607">
        <w:rPr>
          <w:rFonts w:ascii="Times New Roman" w:hAnsi="Times New Roman" w:cs="Times New Roman"/>
          <w:b/>
          <w:bCs/>
          <w:sz w:val="28"/>
          <w:szCs w:val="28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C0607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Держенергоефективності</w:t>
      </w:r>
    </w:p>
    <w:sectPr w:rsidR="008A1BF1" w:rsidRPr="008C0607" w:rsidSect="00BB0F0F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6573"/>
    <w:rsid w:val="00043902"/>
    <w:rsid w:val="000600C5"/>
    <w:rsid w:val="000D7C84"/>
    <w:rsid w:val="001411A0"/>
    <w:rsid w:val="001F69EF"/>
    <w:rsid w:val="002016DB"/>
    <w:rsid w:val="00252B16"/>
    <w:rsid w:val="002F0516"/>
    <w:rsid w:val="00300DAE"/>
    <w:rsid w:val="00324571"/>
    <w:rsid w:val="003961AD"/>
    <w:rsid w:val="003A1BE0"/>
    <w:rsid w:val="00471954"/>
    <w:rsid w:val="00480A9D"/>
    <w:rsid w:val="004A5E60"/>
    <w:rsid w:val="00522C86"/>
    <w:rsid w:val="0057532A"/>
    <w:rsid w:val="00590C79"/>
    <w:rsid w:val="005E38D4"/>
    <w:rsid w:val="00651B2A"/>
    <w:rsid w:val="006C7D17"/>
    <w:rsid w:val="00796A51"/>
    <w:rsid w:val="00834D41"/>
    <w:rsid w:val="008636B5"/>
    <w:rsid w:val="00863F19"/>
    <w:rsid w:val="00882693"/>
    <w:rsid w:val="008A1BF1"/>
    <w:rsid w:val="008C0607"/>
    <w:rsid w:val="00902A41"/>
    <w:rsid w:val="00943301"/>
    <w:rsid w:val="00950407"/>
    <w:rsid w:val="009649B7"/>
    <w:rsid w:val="009A2BF3"/>
    <w:rsid w:val="009F6573"/>
    <w:rsid w:val="00A24861"/>
    <w:rsid w:val="00B07F43"/>
    <w:rsid w:val="00B22241"/>
    <w:rsid w:val="00BA4840"/>
    <w:rsid w:val="00BB0F0F"/>
    <w:rsid w:val="00C43573"/>
    <w:rsid w:val="00D22214"/>
    <w:rsid w:val="00D236DD"/>
    <w:rsid w:val="00D67EF5"/>
    <w:rsid w:val="00DD7BCC"/>
    <w:rsid w:val="00E349DF"/>
    <w:rsid w:val="00E76E85"/>
    <w:rsid w:val="00E85D4C"/>
    <w:rsid w:val="00EC18AA"/>
    <w:rsid w:val="00F542CD"/>
    <w:rsid w:val="00F5611A"/>
    <w:rsid w:val="00F97CD7"/>
    <w:rsid w:val="00FD044B"/>
    <w:rsid w:val="00FE0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BF3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85D4C"/>
    <w:rPr>
      <w:rFonts w:cs="Calibri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01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16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288</Words>
  <Characters>1647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IV Всеукраїнському форумі екологів Голова Держенергоефективності представив екологічно чисті рішення для успішного бізнесу: від енергоаудиту до модернізації</dc:title>
  <dc:subject/>
  <dc:creator>Заїка Таїсія М.</dc:creator>
  <cp:keywords/>
  <dc:description/>
  <cp:lastModifiedBy>KA</cp:lastModifiedBy>
  <cp:revision>3</cp:revision>
  <dcterms:created xsi:type="dcterms:W3CDTF">2019-04-25T08:43:00Z</dcterms:created>
  <dcterms:modified xsi:type="dcterms:W3CDTF">2019-04-25T08:51:00Z</dcterms:modified>
</cp:coreProperties>
</file>