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217" w:rsidRPr="00823738" w:rsidRDefault="006A2217" w:rsidP="0082373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738">
        <w:rPr>
          <w:rFonts w:ascii="Times New Roman" w:hAnsi="Times New Roman" w:cs="Times New Roman"/>
          <w:b/>
          <w:bCs/>
          <w:sz w:val="28"/>
          <w:szCs w:val="28"/>
        </w:rPr>
        <w:t>Голова Держенергоефективності представив шляхи підвищення енергоефективності бізнесу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</w:t>
      </w:r>
      <w:r>
        <w:rPr>
          <w:rFonts w:ascii="Times New Roman" w:hAnsi="Times New Roman" w:cs="Times New Roman"/>
          <w:b/>
          <w:bCs/>
          <w:sz w:val="28"/>
          <w:szCs w:val="28"/>
        </w:rPr>
        <w:t>Україні</w:t>
      </w:r>
    </w:p>
    <w:p w:rsidR="006A2217" w:rsidRDefault="006A2217" w:rsidP="00E22533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A2217" w:rsidRPr="00DC1020" w:rsidRDefault="006A2217" w:rsidP="00EF4D08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74D7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90.5pt;height:285.75pt;visibility:visible">
            <v:imagedata r:id="rId4" o:title=""/>
          </v:shape>
        </w:pict>
      </w:r>
    </w:p>
    <w:p w:rsidR="006A2217" w:rsidRDefault="006A2217" w:rsidP="00E22533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A2217" w:rsidRPr="00E22533" w:rsidRDefault="006A2217" w:rsidP="00E2253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E22533">
        <w:rPr>
          <w:rFonts w:ascii="Times New Roman" w:hAnsi="Times New Roman" w:cs="Times New Roman"/>
          <w:sz w:val="28"/>
          <w:szCs w:val="28"/>
        </w:rPr>
        <w:t>а брифінгу</w:t>
      </w:r>
      <w:r>
        <w:rPr>
          <w:rFonts w:ascii="Times New Roman" w:hAnsi="Times New Roman" w:cs="Times New Roman"/>
          <w:sz w:val="28"/>
          <w:szCs w:val="28"/>
        </w:rPr>
        <w:t xml:space="preserve"> в інформаційному агентстві </w:t>
      </w:r>
      <w:r w:rsidRPr="00E22533">
        <w:rPr>
          <w:rFonts w:ascii="Times New Roman" w:hAnsi="Times New Roman" w:cs="Times New Roman"/>
          <w:sz w:val="28"/>
          <w:szCs w:val="28"/>
        </w:rPr>
        <w:t>«Українські новини» Голова Держенергоефективності Сергій Савчук представив шляхи підвищення енергоефективності бізнесу.</w:t>
      </w:r>
    </w:p>
    <w:p w:rsidR="006A2217" w:rsidRPr="00E22533" w:rsidRDefault="006A2217" w:rsidP="00E2253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A2217" w:rsidRPr="006747FA" w:rsidRDefault="006A2217" w:rsidP="00E2253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E22533">
        <w:rPr>
          <w:rFonts w:ascii="Times New Roman" w:hAnsi="Times New Roman" w:cs="Times New Roman"/>
          <w:sz w:val="28"/>
          <w:szCs w:val="28"/>
        </w:rPr>
        <w:t xml:space="preserve">Зокрема, </w:t>
      </w:r>
      <w:r>
        <w:rPr>
          <w:rFonts w:ascii="Times New Roman" w:hAnsi="Times New Roman" w:cs="Times New Roman"/>
          <w:sz w:val="28"/>
          <w:szCs w:val="28"/>
        </w:rPr>
        <w:t xml:space="preserve">минулого тижня </w:t>
      </w:r>
      <w:r w:rsidRPr="00E22533">
        <w:rPr>
          <w:rFonts w:ascii="Times New Roman" w:hAnsi="Times New Roman" w:cs="Times New Roman"/>
          <w:sz w:val="28"/>
          <w:szCs w:val="28"/>
        </w:rPr>
        <w:t xml:space="preserve">Держенергоефективності спільно із Мінекоенерго підготовлено та Урядом схвалено дерегуляційне рішення </w:t>
      </w:r>
      <w:r>
        <w:rPr>
          <w:rFonts w:ascii="Times New Roman" w:hAnsi="Times New Roman" w:cs="Times New Roman"/>
          <w:sz w:val="28"/>
          <w:szCs w:val="28"/>
        </w:rPr>
        <w:t xml:space="preserve">щодо скасування </w:t>
      </w:r>
      <w:r w:rsidRPr="00E22533">
        <w:rPr>
          <w:rFonts w:ascii="Times New Roman" w:hAnsi="Times New Roman" w:cs="Times New Roman"/>
          <w:sz w:val="28"/>
          <w:szCs w:val="28"/>
        </w:rPr>
        <w:t xml:space="preserve"> застаріл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E22533">
        <w:rPr>
          <w:rFonts w:ascii="Times New Roman" w:hAnsi="Times New Roman" w:cs="Times New Roman"/>
          <w:sz w:val="28"/>
          <w:szCs w:val="28"/>
        </w:rPr>
        <w:t xml:space="preserve"> постанов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22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Кабінету Міністрів України </w:t>
      </w:r>
      <w:r w:rsidRPr="00E22533">
        <w:rPr>
          <w:rFonts w:ascii="Times New Roman" w:hAnsi="Times New Roman" w:cs="Times New Roman"/>
          <w:sz w:val="28"/>
          <w:szCs w:val="28"/>
        </w:rPr>
        <w:t>від 15 липня 1997 р. №786 "Про порядок нормування питомих витрат паливно-енергетичних ресурсів у суспільному виробництві". Це ще один крок до спрощення ведення підприємницької діяльності та покращення інвестиційного клімату.</w:t>
      </w:r>
    </w:p>
    <w:p w:rsidR="006A2217" w:rsidRPr="009A358A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A2217" w:rsidRPr="009A358A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A358A">
        <w:rPr>
          <w:rFonts w:ascii="Times New Roman" w:hAnsi="Times New Roman" w:cs="Times New Roman"/>
          <w:sz w:val="28"/>
          <w:szCs w:val="28"/>
        </w:rPr>
        <w:t>Водночас, із Мінекоенерго ми опрацьовуємо механізм стимулювання промислових підприємств до енергоефективності. У розробці цього інструменту також взяли активну участь Українсько-данський енергетичний центр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856">
        <w:rPr>
          <w:rFonts w:ascii="Times New Roman" w:hAnsi="Times New Roman" w:cs="Times New Roman"/>
          <w:sz w:val="28"/>
          <w:szCs w:val="28"/>
        </w:rPr>
        <w:t>Німецьке товариство міжнародного співробітництва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A358A">
        <w:rPr>
          <w:rFonts w:ascii="Times New Roman" w:hAnsi="Times New Roman" w:cs="Times New Roman"/>
          <w:sz w:val="28"/>
          <w:szCs w:val="28"/>
        </w:rPr>
        <w:t>GIZ</w:t>
      </w:r>
      <w:r>
        <w:rPr>
          <w:rFonts w:ascii="Times New Roman" w:hAnsi="Times New Roman" w:cs="Times New Roman"/>
          <w:sz w:val="28"/>
          <w:szCs w:val="28"/>
        </w:rPr>
        <w:t>)», - зауважив С.Савчук</w:t>
      </w:r>
      <w:r w:rsidRPr="009A358A">
        <w:rPr>
          <w:rFonts w:ascii="Times New Roman" w:hAnsi="Times New Roman" w:cs="Times New Roman"/>
          <w:sz w:val="28"/>
          <w:szCs w:val="28"/>
        </w:rPr>
        <w:t>.</w:t>
      </w:r>
    </w:p>
    <w:p w:rsidR="006A2217" w:rsidRPr="009A358A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A2217" w:rsidRPr="009A358A" w:rsidRDefault="006A2217" w:rsidP="00E2253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9A358A">
        <w:rPr>
          <w:rFonts w:ascii="Times New Roman" w:hAnsi="Times New Roman" w:cs="Times New Roman"/>
          <w:sz w:val="28"/>
          <w:szCs w:val="28"/>
        </w:rPr>
        <w:t xml:space="preserve">Зазначеним механізмом передбачається співфінансування кредитів для промислових підприємств на впровадження енергоефективних заходів та використання «чистих» джерел енергії. Такою підтримкою зможе скористатись підприємство, що є беззбитковим і матиме результати проведеного енергоаудиту чи сертифіковану систему енергоменеджменту ISO 50001. </w:t>
      </w:r>
    </w:p>
    <w:p w:rsidR="006A2217" w:rsidRPr="009A358A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A2217" w:rsidRPr="009A358A" w:rsidRDefault="006A2217" w:rsidP="00E042A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9A358A">
        <w:rPr>
          <w:rFonts w:ascii="Times New Roman" w:hAnsi="Times New Roman" w:cs="Times New Roman"/>
          <w:sz w:val="28"/>
          <w:szCs w:val="28"/>
        </w:rPr>
        <w:t>Крім цього, в Україні за підтримки Уряду Німеччини, GIZ та Держенергоефективності вже створено 3 Мережі енергоефективних підприємств, у т.ч. хлібопекарів та виробників будматеріалів.</w:t>
      </w:r>
      <w:r>
        <w:rPr>
          <w:rFonts w:ascii="Times New Roman" w:hAnsi="Times New Roman" w:cs="Times New Roman"/>
          <w:sz w:val="28"/>
          <w:szCs w:val="28"/>
        </w:rPr>
        <w:t xml:space="preserve"> У рамках Мережі</w:t>
      </w:r>
      <w:r w:rsidRPr="009A358A">
        <w:rPr>
          <w:rFonts w:ascii="Times New Roman" w:hAnsi="Times New Roman" w:cs="Times New Roman"/>
          <w:sz w:val="28"/>
          <w:szCs w:val="28"/>
        </w:rPr>
        <w:t xml:space="preserve"> компанії визначають цілі щодо зменшення енергоспоживання, впровадження необхідних заходів та обмінюються досвідом.</w:t>
      </w:r>
    </w:p>
    <w:p w:rsidR="006A2217" w:rsidRPr="009A358A" w:rsidRDefault="006A2217" w:rsidP="00E042A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A2217" w:rsidRPr="009A358A" w:rsidRDefault="006A2217" w:rsidP="00E042A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Також е</w:t>
      </w:r>
      <w:r w:rsidRPr="009A358A">
        <w:rPr>
          <w:rFonts w:ascii="Times New Roman" w:hAnsi="Times New Roman" w:cs="Times New Roman"/>
          <w:sz w:val="28"/>
          <w:szCs w:val="28"/>
        </w:rPr>
        <w:t xml:space="preserve">фективним для промисловості є механізм енергосервісу. </w:t>
      </w:r>
      <w:r>
        <w:rPr>
          <w:rFonts w:ascii="Times New Roman" w:hAnsi="Times New Roman" w:cs="Times New Roman"/>
          <w:sz w:val="28"/>
          <w:szCs w:val="28"/>
        </w:rPr>
        <w:t>Напри</w:t>
      </w:r>
      <w:r w:rsidRPr="009A358A">
        <w:rPr>
          <w:rFonts w:ascii="Times New Roman" w:hAnsi="Times New Roman" w:cs="Times New Roman"/>
          <w:sz w:val="28"/>
          <w:szCs w:val="28"/>
        </w:rPr>
        <w:t xml:space="preserve">клад, за даними ЕСКО-компаній, </w:t>
      </w:r>
      <w:r>
        <w:rPr>
          <w:rFonts w:ascii="Times New Roman" w:hAnsi="Times New Roman" w:cs="Times New Roman"/>
          <w:sz w:val="28"/>
          <w:szCs w:val="28"/>
        </w:rPr>
        <w:t xml:space="preserve">впровадження </w:t>
      </w:r>
      <w:r w:rsidRPr="009A358A">
        <w:rPr>
          <w:rFonts w:ascii="Times New Roman" w:hAnsi="Times New Roman" w:cs="Times New Roman"/>
          <w:sz w:val="28"/>
          <w:szCs w:val="28"/>
        </w:rPr>
        <w:t>систем</w:t>
      </w:r>
      <w:r>
        <w:rPr>
          <w:rFonts w:ascii="Times New Roman" w:hAnsi="Times New Roman" w:cs="Times New Roman"/>
          <w:sz w:val="28"/>
          <w:szCs w:val="28"/>
        </w:rPr>
        <w:t xml:space="preserve"> енергоефективного</w:t>
      </w:r>
      <w:r w:rsidRPr="009A358A">
        <w:rPr>
          <w:rFonts w:ascii="Times New Roman" w:hAnsi="Times New Roman" w:cs="Times New Roman"/>
          <w:sz w:val="28"/>
          <w:szCs w:val="28"/>
        </w:rPr>
        <w:t xml:space="preserve"> освітлення на промислових підприємствах дає близько 70% економії електроенергії.</w:t>
      </w:r>
    </w:p>
    <w:p w:rsidR="006A2217" w:rsidRPr="009A358A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A2217" w:rsidRPr="009A358A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</w:t>
      </w:r>
      <w:r w:rsidRPr="009A358A">
        <w:rPr>
          <w:rFonts w:ascii="Times New Roman" w:hAnsi="Times New Roman" w:cs="Times New Roman"/>
          <w:sz w:val="28"/>
          <w:szCs w:val="28"/>
        </w:rPr>
        <w:t xml:space="preserve">е один перспективний інструмент для фінансування «зелених» проектів – це зелені облігації. Так, Держенергоефективності спільно із Національною комісією із цінних паперів та фондового ринку та проектом GIZ «Консультування підприємств щодо енергоефективності» розробило норми до законопроекту № 2284 від 17.10.2019, якими передбачається запровадження зелених облігацій в Україні та встановлення правил для учасників цього ринку. </w:t>
      </w:r>
    </w:p>
    <w:p w:rsidR="006A2217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A2217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«Також разом із Мінекоенерго опрацьовуємо Концепцію та план заходів щодо запровадження ринку зелених облігацій», - повідомив Голова.</w:t>
      </w:r>
    </w:p>
    <w:p w:rsidR="006A2217" w:rsidRPr="009A358A" w:rsidRDefault="006A2217" w:rsidP="0038648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A2217" w:rsidRDefault="006A2217" w:rsidP="00EF4D08">
      <w:pPr>
        <w:pStyle w:val="NoSpacing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</w:pPr>
      <w:bookmarkStart w:id="0" w:name="_GoBack"/>
      <w:r w:rsidRPr="00A74D76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 id="Рисунок 2" o:spid="_x0000_i1026" type="#_x0000_t75" style="width:511.5pt;height:287.25pt;visibility:visible">
            <v:imagedata r:id="rId5" o:title=""/>
          </v:shape>
        </w:pict>
      </w:r>
      <w:bookmarkEnd w:id="0"/>
    </w:p>
    <w:p w:rsidR="006A2217" w:rsidRDefault="006A2217" w:rsidP="00EF4D0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A2217" w:rsidRPr="009A358A" w:rsidRDefault="006A2217" w:rsidP="00EF4D08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46491">
        <w:rPr>
          <w:rFonts w:ascii="Times New Roman" w:hAnsi="Times New Roman" w:cs="Times New Roman"/>
          <w:b/>
          <w:bCs/>
          <w:sz w:val="28"/>
          <w:szCs w:val="28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46491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Держенергоефективності</w:t>
      </w:r>
    </w:p>
    <w:sectPr w:rsidR="006A2217" w:rsidRPr="009A358A" w:rsidSect="00087C1D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EE7"/>
    <w:rsid w:val="00087C1D"/>
    <w:rsid w:val="00141508"/>
    <w:rsid w:val="002305DB"/>
    <w:rsid w:val="003038BA"/>
    <w:rsid w:val="00386481"/>
    <w:rsid w:val="00425252"/>
    <w:rsid w:val="004B59D1"/>
    <w:rsid w:val="00583E25"/>
    <w:rsid w:val="00625EE7"/>
    <w:rsid w:val="0067186E"/>
    <w:rsid w:val="006747FA"/>
    <w:rsid w:val="006A2217"/>
    <w:rsid w:val="00701117"/>
    <w:rsid w:val="00723E19"/>
    <w:rsid w:val="00823738"/>
    <w:rsid w:val="00886FA7"/>
    <w:rsid w:val="008C16E1"/>
    <w:rsid w:val="008F1839"/>
    <w:rsid w:val="00954856"/>
    <w:rsid w:val="009A358A"/>
    <w:rsid w:val="00A0414A"/>
    <w:rsid w:val="00A74D76"/>
    <w:rsid w:val="00A77087"/>
    <w:rsid w:val="00B46491"/>
    <w:rsid w:val="00B83C38"/>
    <w:rsid w:val="00BA2885"/>
    <w:rsid w:val="00C36474"/>
    <w:rsid w:val="00D25741"/>
    <w:rsid w:val="00D54945"/>
    <w:rsid w:val="00DA402B"/>
    <w:rsid w:val="00DC1020"/>
    <w:rsid w:val="00E042A9"/>
    <w:rsid w:val="00E22533"/>
    <w:rsid w:val="00EF4D08"/>
    <w:rsid w:val="00F80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6E1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7186E"/>
    <w:rPr>
      <w:rFonts w:cs="Calibri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C1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10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370</Words>
  <Characters>2109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Голова Держенергоефективності представив шляхи підвищення енергоефективності бізнесу в Україні</dc:title>
  <dc:subject/>
  <dc:creator>Заїка Таїсія М.</dc:creator>
  <cp:keywords/>
  <dc:description/>
  <cp:lastModifiedBy>KA</cp:lastModifiedBy>
  <cp:revision>2</cp:revision>
  <cp:lastPrinted>2019-10-25T13:03:00Z</cp:lastPrinted>
  <dcterms:created xsi:type="dcterms:W3CDTF">2019-11-01T07:38:00Z</dcterms:created>
  <dcterms:modified xsi:type="dcterms:W3CDTF">2019-11-01T07:38:00Z</dcterms:modified>
</cp:coreProperties>
</file>