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59" w:rsidRPr="00A50639" w:rsidRDefault="00231E59" w:rsidP="001E5A2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Україні набирає популярності енергосервіс як механізм для підвищення енергоефективності бюджетних установ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231E59" w:rsidRDefault="00231E59" w:rsidP="0085103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231E59" w:rsidRDefault="00231E59" w:rsidP="0047204E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FA37E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9.75pt;height:306pt;visibility:visible">
            <v:imagedata r:id="rId5" o:title=""/>
          </v:shape>
        </w:pict>
      </w:r>
    </w:p>
    <w:p w:rsidR="00231E59" w:rsidRDefault="00231E59" w:rsidP="0047204E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231E59" w:rsidRDefault="00231E59" w:rsidP="0047204E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Попит на енергосервіс продовжує зростати. </w:t>
      </w:r>
      <w:r w:rsidRPr="00851038">
        <w:rPr>
          <w:rFonts w:ascii="Times New Roman" w:hAnsi="Times New Roman" w:cs="Times New Roman"/>
          <w:sz w:val="28"/>
          <w:szCs w:val="28"/>
        </w:rPr>
        <w:t xml:space="preserve">Так, за останні 2 тижні підписано ще 11 ЕСКО-договорів на загальну суму </w:t>
      </w:r>
      <w:r>
        <w:rPr>
          <w:rFonts w:ascii="Times New Roman" w:hAnsi="Times New Roman" w:cs="Times New Roman"/>
          <w:sz w:val="28"/>
          <w:szCs w:val="28"/>
        </w:rPr>
        <w:t>контрактів понад 15 млн гривень, зокрема:</w:t>
      </w:r>
    </w:p>
    <w:p w:rsidR="00231E59" w:rsidRDefault="00231E59" w:rsidP="0047204E">
      <w:pPr>
        <w:pStyle w:val="NoSpacing"/>
        <w:numPr>
          <w:ilvl w:val="0"/>
          <w:numId w:val="1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договорів – у Києві;</w:t>
      </w:r>
    </w:p>
    <w:p w:rsidR="00231E59" w:rsidRDefault="00231E59" w:rsidP="0047204E">
      <w:pPr>
        <w:pStyle w:val="NoSpacing"/>
        <w:numPr>
          <w:ilvl w:val="0"/>
          <w:numId w:val="1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– у Славутичі;</w:t>
      </w:r>
    </w:p>
    <w:p w:rsidR="00231E59" w:rsidRDefault="00231E59" w:rsidP="0047204E">
      <w:pPr>
        <w:pStyle w:val="NoSpacing"/>
        <w:numPr>
          <w:ilvl w:val="0"/>
          <w:numId w:val="1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– у Дрогобичі;</w:t>
      </w:r>
    </w:p>
    <w:p w:rsidR="00231E59" w:rsidRDefault="00231E59" w:rsidP="0047204E">
      <w:pPr>
        <w:pStyle w:val="NoSpacing"/>
        <w:numPr>
          <w:ilvl w:val="0"/>
          <w:numId w:val="1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– у Соледарській ОТГ (</w:t>
      </w:r>
      <w:r w:rsidRPr="003A5F6C">
        <w:rPr>
          <w:rFonts w:ascii="Times New Roman" w:hAnsi="Times New Roman" w:cs="Times New Roman"/>
          <w:sz w:val="28"/>
          <w:szCs w:val="28"/>
        </w:rPr>
        <w:t>Донецька обл</w:t>
      </w:r>
      <w:r>
        <w:rPr>
          <w:rFonts w:ascii="Times New Roman" w:hAnsi="Times New Roman" w:cs="Times New Roman"/>
          <w:sz w:val="28"/>
          <w:szCs w:val="28"/>
        </w:rPr>
        <w:t>асть</w:t>
      </w:r>
      <w:r w:rsidRPr="003A5F6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31E59" w:rsidRDefault="00231E59" w:rsidP="0047204E">
      <w:pPr>
        <w:pStyle w:val="NoSpacing"/>
        <w:numPr>
          <w:ilvl w:val="0"/>
          <w:numId w:val="1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– у Черкасах.</w:t>
      </w:r>
    </w:p>
    <w:p w:rsidR="00231E59" w:rsidRDefault="00231E59" w:rsidP="00EC6A20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Більшість укладених контрактів передбачає встановлення ІТП з погодним регулюванням та диспетчеризацією у дитячих садочках та школах.</w:t>
      </w:r>
    </w:p>
    <w:p w:rsidR="00231E59" w:rsidRDefault="00231E59" w:rsidP="00EC6A20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різними проектами завдяки енергоефективним заходам очікується отримати від 16% до 33% економії енергоспоживання.</w:t>
      </w:r>
    </w:p>
    <w:p w:rsidR="00231E59" w:rsidRDefault="00231E59" w:rsidP="001F1D5E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Важливо, що серед зазначених контрактів є перший ЕСКО-проект, ініційований Держстатом у рамках співпраці з Держенергоефективності у сфері енергосервісу.</w:t>
      </w:r>
    </w:p>
    <w:p w:rsidR="00231E59" w:rsidRDefault="00231E59" w:rsidP="001F1D5E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за договором вартістю 800 тис. грн планується модернізувати системи опалення у будівлі </w:t>
      </w:r>
      <w:r w:rsidRPr="001F1D5E">
        <w:rPr>
          <w:rFonts w:ascii="Times New Roman" w:hAnsi="Times New Roman" w:cs="Times New Roman"/>
          <w:sz w:val="28"/>
          <w:szCs w:val="28"/>
        </w:rPr>
        <w:t>Головного управління статистики Черкаської області</w:t>
      </w:r>
      <w:r>
        <w:rPr>
          <w:rFonts w:ascii="Times New Roman" w:hAnsi="Times New Roman" w:cs="Times New Roman"/>
          <w:sz w:val="28"/>
          <w:szCs w:val="28"/>
        </w:rPr>
        <w:t>. Економія енергоспоживання складе близько 15%.</w:t>
      </w:r>
    </w:p>
    <w:p w:rsidR="00231E59" w:rsidRDefault="00231E59" w:rsidP="001F1D5E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Також, серед вказаних проектів є два ЕСКО-договори за моделлю поглибленого партнерства:</w:t>
      </w:r>
    </w:p>
    <w:p w:rsidR="00231E59" w:rsidRDefault="00231E59" w:rsidP="00EB2D04">
      <w:pPr>
        <w:pStyle w:val="NoSpacing"/>
        <w:numPr>
          <w:ilvl w:val="0"/>
          <w:numId w:val="2"/>
        </w:numPr>
        <w:spacing w:before="12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EB2D04">
        <w:rPr>
          <w:rFonts w:ascii="Times New Roman" w:hAnsi="Times New Roman" w:cs="Times New Roman"/>
          <w:sz w:val="28"/>
          <w:szCs w:val="28"/>
        </w:rPr>
        <w:t>У Славутичі</w:t>
      </w:r>
      <w:r>
        <w:rPr>
          <w:rFonts w:ascii="Times New Roman" w:hAnsi="Times New Roman" w:cs="Times New Roman"/>
          <w:sz w:val="28"/>
          <w:szCs w:val="28"/>
        </w:rPr>
        <w:t xml:space="preserve"> (Київська область)</w:t>
      </w:r>
      <w:r w:rsidRPr="00EB2D04">
        <w:rPr>
          <w:rFonts w:ascii="Times New Roman" w:hAnsi="Times New Roman" w:cs="Times New Roman"/>
          <w:sz w:val="28"/>
          <w:szCs w:val="28"/>
        </w:rPr>
        <w:t xml:space="preserve"> у школі № 1 місцева влада планує замінити вікна на енергоефективні, а інвестор – встановити модульний ІТП із погодним регулюванням і диспетчеризацією. </w:t>
      </w:r>
    </w:p>
    <w:p w:rsidR="00231E59" w:rsidRDefault="00231E59" w:rsidP="006D68B1">
      <w:pPr>
        <w:pStyle w:val="NoSpacing"/>
        <w:spacing w:before="12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B2D04">
        <w:rPr>
          <w:rFonts w:ascii="Times New Roman" w:hAnsi="Times New Roman" w:cs="Times New Roman"/>
          <w:sz w:val="28"/>
          <w:szCs w:val="28"/>
        </w:rPr>
        <w:t>У результаті очікується отримати понад 45% економії теплової енергії.</w:t>
      </w:r>
    </w:p>
    <w:p w:rsidR="00231E59" w:rsidRDefault="00231E59" w:rsidP="00EB2D04">
      <w:pPr>
        <w:pStyle w:val="NoSpacing"/>
        <w:spacing w:before="12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Відповідно до договору </w:t>
      </w:r>
      <w:r w:rsidRPr="00EB2D04">
        <w:rPr>
          <w:rFonts w:ascii="Times New Roman" w:hAnsi="Times New Roman" w:cs="Times New Roman"/>
          <w:sz w:val="28"/>
          <w:szCs w:val="28"/>
        </w:rPr>
        <w:t xml:space="preserve">40% </w:t>
      </w:r>
      <w:r>
        <w:rPr>
          <w:rFonts w:ascii="Times New Roman" w:hAnsi="Times New Roman" w:cs="Times New Roman"/>
          <w:sz w:val="28"/>
          <w:szCs w:val="28"/>
        </w:rPr>
        <w:t>заощадження одержить замовник</w:t>
      </w:r>
      <w:r w:rsidRPr="00EB2D04">
        <w:rPr>
          <w:rFonts w:ascii="Times New Roman" w:hAnsi="Times New Roman" w:cs="Times New Roman"/>
          <w:sz w:val="28"/>
          <w:szCs w:val="28"/>
        </w:rPr>
        <w:t xml:space="preserve">, а 60% - інвестор. </w:t>
      </w:r>
    </w:p>
    <w:p w:rsidR="00231E59" w:rsidRDefault="00231E59" w:rsidP="00EB2D04">
      <w:pPr>
        <w:pStyle w:val="NoSpacing"/>
        <w:spacing w:before="12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B2D04">
        <w:rPr>
          <w:rFonts w:ascii="Times New Roman" w:hAnsi="Times New Roman" w:cs="Times New Roman"/>
          <w:sz w:val="28"/>
          <w:szCs w:val="28"/>
        </w:rPr>
        <w:t>Сума договору – 2,8 млн грн, термін – 6 років.</w:t>
      </w:r>
    </w:p>
    <w:p w:rsidR="00231E59" w:rsidRDefault="00231E59" w:rsidP="00EB2D04">
      <w:pPr>
        <w:pStyle w:val="NoSpacing"/>
        <w:spacing w:before="12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B2D0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1E59" w:rsidRDefault="00231E59" w:rsidP="00EB2D04">
      <w:pPr>
        <w:pStyle w:val="NoSpacing"/>
        <w:numPr>
          <w:ilvl w:val="0"/>
          <w:numId w:val="2"/>
        </w:numPr>
        <w:spacing w:before="12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EB2D04">
        <w:rPr>
          <w:rFonts w:ascii="Times New Roman" w:hAnsi="Times New Roman" w:cs="Times New Roman"/>
          <w:sz w:val="28"/>
          <w:szCs w:val="28"/>
        </w:rPr>
        <w:t xml:space="preserve"> Дрогобичі </w:t>
      </w:r>
      <w:r>
        <w:rPr>
          <w:rFonts w:ascii="Times New Roman" w:hAnsi="Times New Roman" w:cs="Times New Roman"/>
          <w:sz w:val="28"/>
          <w:szCs w:val="28"/>
        </w:rPr>
        <w:t>(Львівська область)</w:t>
      </w:r>
      <w:r w:rsidRPr="00EB2D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дитячому садочку </w:t>
      </w:r>
      <w:r w:rsidRPr="00EB2D04">
        <w:rPr>
          <w:rFonts w:ascii="Times New Roman" w:hAnsi="Times New Roman" w:cs="Times New Roman"/>
          <w:sz w:val="28"/>
          <w:szCs w:val="28"/>
        </w:rPr>
        <w:t xml:space="preserve">№26 «Калинка» </w:t>
      </w:r>
      <w:r>
        <w:rPr>
          <w:rFonts w:ascii="Times New Roman" w:hAnsi="Times New Roman" w:cs="Times New Roman"/>
          <w:sz w:val="28"/>
          <w:szCs w:val="28"/>
        </w:rPr>
        <w:t xml:space="preserve">замовник планує </w:t>
      </w:r>
      <w:r w:rsidRPr="00EB2D04">
        <w:rPr>
          <w:rFonts w:ascii="Times New Roman" w:hAnsi="Times New Roman" w:cs="Times New Roman"/>
          <w:sz w:val="28"/>
          <w:szCs w:val="28"/>
        </w:rPr>
        <w:t>замін</w:t>
      </w:r>
      <w:r>
        <w:rPr>
          <w:rFonts w:ascii="Times New Roman" w:hAnsi="Times New Roman" w:cs="Times New Roman"/>
          <w:sz w:val="28"/>
          <w:szCs w:val="28"/>
        </w:rPr>
        <w:t xml:space="preserve">ити вікна, а інвестор </w:t>
      </w:r>
      <w:r w:rsidRPr="00EB2D04">
        <w:rPr>
          <w:rFonts w:ascii="Times New Roman" w:hAnsi="Times New Roman" w:cs="Times New Roman"/>
          <w:sz w:val="28"/>
          <w:szCs w:val="28"/>
        </w:rPr>
        <w:t>– встанов</w:t>
      </w:r>
      <w:r>
        <w:rPr>
          <w:rFonts w:ascii="Times New Roman" w:hAnsi="Times New Roman" w:cs="Times New Roman"/>
          <w:sz w:val="28"/>
          <w:szCs w:val="28"/>
        </w:rPr>
        <w:t>ити</w:t>
      </w:r>
      <w:r w:rsidRPr="00EB2D04">
        <w:rPr>
          <w:rFonts w:ascii="Times New Roman" w:hAnsi="Times New Roman" w:cs="Times New Roman"/>
          <w:sz w:val="28"/>
          <w:szCs w:val="28"/>
        </w:rPr>
        <w:t xml:space="preserve"> ІТП. </w:t>
      </w:r>
    </w:p>
    <w:p w:rsidR="00231E59" w:rsidRPr="00EB2D04" w:rsidRDefault="00231E59" w:rsidP="006D68B1">
      <w:pPr>
        <w:pStyle w:val="NoSpacing"/>
        <w:spacing w:before="12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B2D04">
        <w:rPr>
          <w:rFonts w:ascii="Times New Roman" w:hAnsi="Times New Roman" w:cs="Times New Roman"/>
          <w:sz w:val="28"/>
          <w:szCs w:val="28"/>
        </w:rPr>
        <w:t xml:space="preserve">Загальна економія теплової енергії складе близько 40%. </w:t>
      </w:r>
    </w:p>
    <w:p w:rsidR="00231E59" w:rsidRPr="00EB2D04" w:rsidRDefault="00231E59" w:rsidP="00EB2D04">
      <w:pPr>
        <w:pStyle w:val="NoSpacing"/>
        <w:spacing w:before="120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цьому,</w:t>
      </w:r>
      <w:r w:rsidRPr="00EB2D04">
        <w:rPr>
          <w:rFonts w:ascii="Times New Roman" w:hAnsi="Times New Roman" w:cs="Times New Roman"/>
          <w:sz w:val="28"/>
          <w:szCs w:val="28"/>
        </w:rPr>
        <w:t xml:space="preserve"> 11% від зекономленої суми буде залишено замовнику, а 89% - отримає інвестор. </w:t>
      </w:r>
    </w:p>
    <w:p w:rsidR="00231E59" w:rsidRDefault="00231E59" w:rsidP="00EB2D04">
      <w:pPr>
        <w:pStyle w:val="NoSpacing"/>
        <w:spacing w:before="120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B2D04">
        <w:rPr>
          <w:rFonts w:ascii="Times New Roman" w:hAnsi="Times New Roman" w:cs="Times New Roman"/>
          <w:sz w:val="28"/>
          <w:szCs w:val="28"/>
        </w:rPr>
        <w:t xml:space="preserve">Сума договору – 2,1 млн грн, термін – 11 років. </w:t>
      </w:r>
    </w:p>
    <w:p w:rsidR="00231E59" w:rsidRDefault="00231E59" w:rsidP="00504231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033C96">
        <w:rPr>
          <w:rFonts w:ascii="Times New Roman" w:hAnsi="Times New Roman" w:cs="Times New Roman"/>
          <w:sz w:val="28"/>
          <w:szCs w:val="28"/>
        </w:rPr>
        <w:t>Окрім цього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33C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останні 2 тижні</w:t>
      </w:r>
      <w:r w:rsidRPr="00033C96">
        <w:rPr>
          <w:rFonts w:ascii="Times New Roman" w:hAnsi="Times New Roman" w:cs="Times New Roman"/>
          <w:sz w:val="28"/>
          <w:szCs w:val="28"/>
        </w:rPr>
        <w:t xml:space="preserve"> оголошено 13 нових тендерів для закупівлі енергосервісу на обласних об’єктах Дніпропетровської області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33C96">
        <w:rPr>
          <w:rFonts w:ascii="Times New Roman" w:hAnsi="Times New Roman" w:cs="Times New Roman"/>
          <w:sz w:val="28"/>
          <w:szCs w:val="28"/>
        </w:rPr>
        <w:t>дитячих будинків, психоневрологічних інтернатів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33C96">
        <w:rPr>
          <w:rFonts w:ascii="Times New Roman" w:hAnsi="Times New Roman" w:cs="Times New Roman"/>
          <w:sz w:val="28"/>
          <w:szCs w:val="28"/>
        </w:rPr>
        <w:t>закладів охорони здоров’я.</w:t>
      </w:r>
    </w:p>
    <w:p w:rsidR="00231E59" w:rsidRDefault="00231E59" w:rsidP="00033C96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033C96">
        <w:rPr>
          <w:rFonts w:ascii="Times New Roman" w:hAnsi="Times New Roman" w:cs="Times New Roman"/>
          <w:sz w:val="28"/>
          <w:szCs w:val="28"/>
        </w:rPr>
        <w:t xml:space="preserve">Кінцевий термін подання пропозицій за даними тендерами </w:t>
      </w:r>
      <w:r>
        <w:rPr>
          <w:rFonts w:ascii="Times New Roman" w:hAnsi="Times New Roman" w:cs="Times New Roman"/>
          <w:sz w:val="28"/>
          <w:szCs w:val="28"/>
        </w:rPr>
        <w:t>- 25-26 квітня цього року (</w:t>
      </w:r>
      <w:r w:rsidRPr="00E034A1">
        <w:rPr>
          <w:rFonts w:ascii="Times New Roman" w:hAnsi="Times New Roman" w:cs="Times New Roman"/>
          <w:sz w:val="28"/>
          <w:szCs w:val="28"/>
        </w:rPr>
        <w:t>https://prozorro.gov.ua/tender/search/?procedure_t=esco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33C96">
        <w:rPr>
          <w:rFonts w:ascii="Times New Roman" w:hAnsi="Times New Roman" w:cs="Times New Roman"/>
          <w:sz w:val="28"/>
          <w:szCs w:val="28"/>
        </w:rPr>
        <w:t>.</w:t>
      </w:r>
      <w:r w:rsidRPr="00EB2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1E59" w:rsidRDefault="00231E59" w:rsidP="00204C38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A5063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Тож, закликаю місцеву владу та інвесторів вже сьогодні співпрацювати та утеплювати школи, дитсадки, лікарні за ЕСКО-механізмом!</w:t>
      </w:r>
      <w:r w:rsidRPr="00A5063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- повідомив Голова Держенергоефективності Сергій Савчук.</w:t>
      </w:r>
    </w:p>
    <w:p w:rsidR="00231E59" w:rsidRPr="00851038" w:rsidRDefault="00231E59" w:rsidP="004B1E41">
      <w:pPr>
        <w:pStyle w:val="NoSpacing"/>
        <w:spacing w:before="120"/>
        <w:jc w:val="right"/>
        <w:rPr>
          <w:rFonts w:ascii="Times New Roman" w:hAnsi="Times New Roman" w:cs="Times New Roman"/>
          <w:sz w:val="28"/>
          <w:szCs w:val="28"/>
        </w:rPr>
      </w:pPr>
      <w:r w:rsidRPr="00A50639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A50639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Держенергоефективності</w:t>
      </w:r>
    </w:p>
    <w:sectPr w:rsidR="00231E59" w:rsidRPr="00851038" w:rsidSect="00A76A0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20010"/>
    <w:multiLevelType w:val="hybridMultilevel"/>
    <w:tmpl w:val="132CC37A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A850B21"/>
    <w:multiLevelType w:val="hybridMultilevel"/>
    <w:tmpl w:val="95242BE2"/>
    <w:lvl w:ilvl="0" w:tplc="78D27E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6CA662E0"/>
    <w:multiLevelType w:val="hybridMultilevel"/>
    <w:tmpl w:val="29483D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F5715"/>
    <w:multiLevelType w:val="hybridMultilevel"/>
    <w:tmpl w:val="12A803A8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1D79"/>
    <w:rsid w:val="000304BB"/>
    <w:rsid w:val="00033C96"/>
    <w:rsid w:val="000639E3"/>
    <w:rsid w:val="000A1D79"/>
    <w:rsid w:val="00124E1B"/>
    <w:rsid w:val="001E5A2F"/>
    <w:rsid w:val="001F1D5E"/>
    <w:rsid w:val="00204C38"/>
    <w:rsid w:val="00231E59"/>
    <w:rsid w:val="003250F7"/>
    <w:rsid w:val="003772AC"/>
    <w:rsid w:val="003A5F6C"/>
    <w:rsid w:val="003E0F0F"/>
    <w:rsid w:val="0047204E"/>
    <w:rsid w:val="004B1E41"/>
    <w:rsid w:val="00504231"/>
    <w:rsid w:val="005C344F"/>
    <w:rsid w:val="006645B4"/>
    <w:rsid w:val="00674ECA"/>
    <w:rsid w:val="006C4300"/>
    <w:rsid w:val="006D68B1"/>
    <w:rsid w:val="00851038"/>
    <w:rsid w:val="00974629"/>
    <w:rsid w:val="009809E3"/>
    <w:rsid w:val="00990630"/>
    <w:rsid w:val="009A6E87"/>
    <w:rsid w:val="009E7FDB"/>
    <w:rsid w:val="009F5991"/>
    <w:rsid w:val="00A50639"/>
    <w:rsid w:val="00A76A0E"/>
    <w:rsid w:val="00AA2382"/>
    <w:rsid w:val="00AB4739"/>
    <w:rsid w:val="00AC0ACF"/>
    <w:rsid w:val="00AC5F53"/>
    <w:rsid w:val="00BA13E1"/>
    <w:rsid w:val="00BA4707"/>
    <w:rsid w:val="00C65499"/>
    <w:rsid w:val="00C8436C"/>
    <w:rsid w:val="00D27F85"/>
    <w:rsid w:val="00E034A1"/>
    <w:rsid w:val="00EA376F"/>
    <w:rsid w:val="00EB2D04"/>
    <w:rsid w:val="00EC6A20"/>
    <w:rsid w:val="00EF5154"/>
    <w:rsid w:val="00F72D3C"/>
    <w:rsid w:val="00FA3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E1B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76A0E"/>
    <w:rPr>
      <w:rFonts w:cs="Calibri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A6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6E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355</Words>
  <Characters>2026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Україні набирає популярності енергосервіс як механізм для підвищення енергоефективності бюджетних установ</dc:title>
  <dc:subject/>
  <dc:creator>Заїка Таїсія М.</dc:creator>
  <cp:keywords/>
  <dc:description/>
  <cp:lastModifiedBy>KA</cp:lastModifiedBy>
  <cp:revision>2</cp:revision>
  <cp:lastPrinted>2019-03-27T13:31:00Z</cp:lastPrinted>
  <dcterms:created xsi:type="dcterms:W3CDTF">2019-04-03T13:55:00Z</dcterms:created>
  <dcterms:modified xsi:type="dcterms:W3CDTF">2019-04-03T13:55:00Z</dcterms:modified>
</cp:coreProperties>
</file>