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998" w:rsidRDefault="009F1998" w:rsidP="00596741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F1998" w:rsidRDefault="009F1998" w:rsidP="00CA7A5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6433">
        <w:rPr>
          <w:rFonts w:ascii="Times New Roman" w:hAnsi="Times New Roman" w:cs="Times New Roman"/>
          <w:b/>
          <w:bCs/>
          <w:sz w:val="28"/>
          <w:szCs w:val="28"/>
        </w:rPr>
        <w:t>Підвищен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ня енергоефективності і надалі буде </w:t>
      </w:r>
      <w:r w:rsidRPr="00A66433">
        <w:rPr>
          <w:rFonts w:ascii="Times New Roman" w:hAnsi="Times New Roman" w:cs="Times New Roman"/>
          <w:b/>
          <w:bCs/>
          <w:sz w:val="28"/>
          <w:szCs w:val="28"/>
        </w:rPr>
        <w:t>пріоритетом на шляху формування європейської енергонезалежної України</w:t>
      </w:r>
    </w:p>
    <w:p w:rsidR="009F1998" w:rsidRDefault="009F1998" w:rsidP="00CA7A5B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9F1998" w:rsidRDefault="009F1998" w:rsidP="0031514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84B5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0" o:spid="_x0000_i1025" type="#_x0000_t75" alt="2 GATE_GV_01974.jpg" style="width:393pt;height:262.5pt;visibility:visible">
            <v:imagedata r:id="rId5" o:title=""/>
          </v:shape>
        </w:pict>
      </w:r>
    </w:p>
    <w:p w:rsidR="009F1998" w:rsidRDefault="009F1998" w:rsidP="00BA71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F1998" w:rsidRDefault="009F1998" w:rsidP="00BA71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Прогресивні європейські механізми для розвитку енергоефективної України та оптимізації енерговитрат громад – ключова тема, яка об</w:t>
      </w:r>
      <w:r w:rsidRPr="001B5E7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єднала понад 600 представників Уряду, Парламенту, ЄС, міжнародних організацій, бізнесу, місцевої влади, ОТГ та громадськості н</w:t>
      </w:r>
      <w:r w:rsidRPr="00BA71AB">
        <w:rPr>
          <w:rFonts w:ascii="Times New Roman" w:hAnsi="Times New Roman" w:cs="Times New Roman"/>
          <w:sz w:val="28"/>
          <w:szCs w:val="28"/>
        </w:rPr>
        <w:t xml:space="preserve">а </w:t>
      </w:r>
      <w:r w:rsidRPr="00BA71A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1B5E76">
        <w:rPr>
          <w:rFonts w:ascii="Times New Roman" w:hAnsi="Times New Roman" w:cs="Times New Roman"/>
          <w:sz w:val="28"/>
          <w:szCs w:val="28"/>
        </w:rPr>
        <w:t xml:space="preserve"> </w:t>
      </w:r>
      <w:r w:rsidRPr="00BA71AB">
        <w:rPr>
          <w:rFonts w:ascii="Times New Roman" w:hAnsi="Times New Roman" w:cs="Times New Roman"/>
          <w:sz w:val="28"/>
          <w:szCs w:val="28"/>
        </w:rPr>
        <w:t>Форумі енергоефективного партнерства</w:t>
      </w:r>
      <w:r>
        <w:rPr>
          <w:rFonts w:ascii="Times New Roman" w:hAnsi="Times New Roman" w:cs="Times New Roman"/>
          <w:sz w:val="28"/>
          <w:szCs w:val="28"/>
        </w:rPr>
        <w:t>, організованому Держенергоефективності з партнерами у КВЦ «Парковий» у Києві.</w:t>
      </w:r>
    </w:p>
    <w:p w:rsidR="009F1998" w:rsidRDefault="009F1998" w:rsidP="00BA71A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відкритті Форуму взяли участь:</w:t>
      </w:r>
    </w:p>
    <w:p w:rsidR="009F1998" w:rsidRPr="00AD20D0" w:rsidRDefault="009F1998" w:rsidP="00AD20D0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0D0">
        <w:rPr>
          <w:rFonts w:ascii="Times New Roman" w:hAnsi="Times New Roman" w:cs="Times New Roman"/>
          <w:b/>
          <w:bCs/>
          <w:sz w:val="28"/>
          <w:szCs w:val="28"/>
        </w:rPr>
        <w:t>Геннадій ЗУБКО</w:t>
      </w:r>
      <w:r w:rsidRPr="00AD20D0">
        <w:rPr>
          <w:rFonts w:ascii="Times New Roman" w:hAnsi="Times New Roman" w:cs="Times New Roman"/>
          <w:sz w:val="28"/>
          <w:szCs w:val="28"/>
        </w:rPr>
        <w:t xml:space="preserve"> - Віце-прем’єр-міністр України – Міністр регіонального розвитку, будівництва та ЖКГ України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F1998" w:rsidRPr="00AD20D0" w:rsidRDefault="009F1998" w:rsidP="00AD20D0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0D0">
        <w:rPr>
          <w:rFonts w:ascii="Times New Roman" w:hAnsi="Times New Roman" w:cs="Times New Roman"/>
          <w:b/>
          <w:bCs/>
          <w:sz w:val="28"/>
          <w:szCs w:val="28"/>
        </w:rPr>
        <w:t>Сергій САВЧУК</w:t>
      </w:r>
      <w:r w:rsidRPr="00AD20D0">
        <w:rPr>
          <w:rFonts w:ascii="Times New Roman" w:hAnsi="Times New Roman" w:cs="Times New Roman"/>
          <w:sz w:val="28"/>
          <w:szCs w:val="28"/>
        </w:rPr>
        <w:t xml:space="preserve"> – Голова Держенергоефективності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F1998" w:rsidRPr="00AD20D0" w:rsidRDefault="009F1998" w:rsidP="00AD20D0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0D0">
        <w:rPr>
          <w:rFonts w:ascii="Times New Roman" w:hAnsi="Times New Roman" w:cs="Times New Roman"/>
          <w:b/>
          <w:bCs/>
          <w:sz w:val="28"/>
          <w:szCs w:val="28"/>
        </w:rPr>
        <w:t>Йоханес БАУР</w:t>
      </w:r>
      <w:r w:rsidRPr="00AD20D0">
        <w:rPr>
          <w:rFonts w:ascii="Times New Roman" w:hAnsi="Times New Roman" w:cs="Times New Roman"/>
          <w:sz w:val="28"/>
          <w:szCs w:val="28"/>
        </w:rPr>
        <w:t xml:space="preserve"> - Перший радник, керівник відділу Програм зовнішньої допомоги «Енергетика. Навколишнє середовище. Транспорт» Представництва ЄС в Україні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F1998" w:rsidRPr="00AD20D0" w:rsidRDefault="009F1998" w:rsidP="00AD20D0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0D0">
        <w:rPr>
          <w:rFonts w:ascii="Times New Roman" w:hAnsi="Times New Roman" w:cs="Times New Roman"/>
          <w:b/>
          <w:bCs/>
          <w:sz w:val="28"/>
          <w:szCs w:val="28"/>
        </w:rPr>
        <w:t>Олексій РЯБЧИН</w:t>
      </w:r>
      <w:r w:rsidRPr="00AD20D0">
        <w:rPr>
          <w:rFonts w:ascii="Times New Roman" w:hAnsi="Times New Roman" w:cs="Times New Roman"/>
          <w:sz w:val="28"/>
          <w:szCs w:val="28"/>
        </w:rPr>
        <w:t xml:space="preserve"> - Голова підкомітету з питань енергозбереження та енергоефективності Комітету ВРУ з питань ПЕК, ядерної політики та ядерної безпеки  </w:t>
      </w:r>
    </w:p>
    <w:p w:rsidR="009F1998" w:rsidRPr="00AD20D0" w:rsidRDefault="009F1998" w:rsidP="00AD20D0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0D0">
        <w:rPr>
          <w:rFonts w:ascii="Times New Roman" w:hAnsi="Times New Roman" w:cs="Times New Roman"/>
          <w:b/>
          <w:bCs/>
          <w:sz w:val="28"/>
          <w:szCs w:val="28"/>
        </w:rPr>
        <w:t>Ірина ОВЧАРЕНКО</w:t>
      </w:r>
      <w:r w:rsidRPr="00AD20D0">
        <w:rPr>
          <w:rFonts w:ascii="Times New Roman" w:hAnsi="Times New Roman" w:cs="Times New Roman"/>
          <w:sz w:val="28"/>
          <w:szCs w:val="28"/>
        </w:rPr>
        <w:t xml:space="preserve"> - Голова Держводагентства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F1998" w:rsidRPr="00AD20D0" w:rsidRDefault="009F1998" w:rsidP="00AD20D0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0D0">
        <w:rPr>
          <w:rFonts w:ascii="Times New Roman" w:hAnsi="Times New Roman" w:cs="Times New Roman"/>
          <w:b/>
          <w:bCs/>
          <w:sz w:val="28"/>
          <w:szCs w:val="28"/>
        </w:rPr>
        <w:t>Іма ХРЕНОВА-ШИМКІНА</w:t>
      </w:r>
      <w:r w:rsidRPr="00AD20D0">
        <w:rPr>
          <w:rFonts w:ascii="Times New Roman" w:hAnsi="Times New Roman" w:cs="Times New Roman"/>
          <w:sz w:val="28"/>
          <w:szCs w:val="28"/>
        </w:rPr>
        <w:t xml:space="preserve"> - заступник керівника проекту GIZ «Реформа в сфері енергоефективності в Україні»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F1998" w:rsidRPr="00AD20D0" w:rsidRDefault="009F1998" w:rsidP="00BA71A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0D0">
        <w:rPr>
          <w:rFonts w:ascii="Times New Roman" w:hAnsi="Times New Roman" w:cs="Times New Roman"/>
          <w:b/>
          <w:bCs/>
          <w:sz w:val="28"/>
          <w:szCs w:val="28"/>
        </w:rPr>
        <w:t>Паата ДЖАНЕЛІДЗЕ</w:t>
      </w:r>
      <w:r w:rsidRPr="00AD20D0">
        <w:rPr>
          <w:rFonts w:ascii="Times New Roman" w:hAnsi="Times New Roman" w:cs="Times New Roman"/>
          <w:sz w:val="28"/>
          <w:szCs w:val="28"/>
        </w:rPr>
        <w:t xml:space="preserve"> - міжнародний консультант та радник з питань екології та сталого розвитку ПРООН в Україні.</w:t>
      </w:r>
    </w:p>
    <w:p w:rsidR="009F1998" w:rsidRDefault="009F1998" w:rsidP="00D80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Виступаючи, Голова Держенергоефективності Сергій Савчук звернув</w:t>
      </w:r>
      <w:r w:rsidRPr="006C5279">
        <w:rPr>
          <w:rFonts w:ascii="Times New Roman" w:hAnsi="Times New Roman" w:cs="Times New Roman"/>
          <w:sz w:val="28"/>
          <w:szCs w:val="28"/>
        </w:rPr>
        <w:t xml:space="preserve"> увагу мер</w:t>
      </w:r>
      <w:r>
        <w:rPr>
          <w:rFonts w:ascii="Times New Roman" w:hAnsi="Times New Roman" w:cs="Times New Roman"/>
          <w:sz w:val="28"/>
          <w:szCs w:val="28"/>
        </w:rPr>
        <w:t xml:space="preserve">ів </w:t>
      </w:r>
      <w:r w:rsidRPr="006C5279">
        <w:rPr>
          <w:rFonts w:ascii="Times New Roman" w:hAnsi="Times New Roman" w:cs="Times New Roman"/>
          <w:sz w:val="28"/>
          <w:szCs w:val="28"/>
        </w:rPr>
        <w:t>міст, гол</w:t>
      </w:r>
      <w:r>
        <w:rPr>
          <w:rFonts w:ascii="Times New Roman" w:hAnsi="Times New Roman" w:cs="Times New Roman"/>
          <w:sz w:val="28"/>
          <w:szCs w:val="28"/>
        </w:rPr>
        <w:t xml:space="preserve">ів </w:t>
      </w:r>
      <w:r w:rsidRPr="006C5279">
        <w:rPr>
          <w:rFonts w:ascii="Times New Roman" w:hAnsi="Times New Roman" w:cs="Times New Roman"/>
          <w:sz w:val="28"/>
          <w:szCs w:val="28"/>
        </w:rPr>
        <w:t>обласних і районних держадміністрацій</w:t>
      </w:r>
      <w:r>
        <w:rPr>
          <w:rFonts w:ascii="Times New Roman" w:hAnsi="Times New Roman" w:cs="Times New Roman"/>
          <w:sz w:val="28"/>
          <w:szCs w:val="28"/>
        </w:rPr>
        <w:t xml:space="preserve"> та ОТГ на вже успішно діючі в Україні фінансові інструменти у цій сфері: від «теплих кредитів» до енергосервісу та інших механізмів. </w:t>
      </w:r>
    </w:p>
    <w:p w:rsidR="009F1998" w:rsidRPr="00CA7A5B" w:rsidRDefault="009F1998" w:rsidP="009275A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16E6">
        <w:rPr>
          <w:rFonts w:ascii="Times New Roman" w:hAnsi="Times New Roman" w:cs="Times New Roman"/>
          <w:sz w:val="28"/>
          <w:szCs w:val="28"/>
        </w:rPr>
        <w:t xml:space="preserve">Важливо, що представники ЄС також відзначають успіхи України у розвитку енергоефективності та готові й надалі підтримувати ініціативи у цій сфері. </w:t>
      </w:r>
    </w:p>
    <w:p w:rsidR="009F1998" w:rsidRDefault="009F1998" w:rsidP="009275A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«Сьогодні громади мають чимало можливостей: з</w:t>
      </w:r>
      <w:r w:rsidRPr="004F7884">
        <w:rPr>
          <w:rFonts w:ascii="Times New Roman" w:hAnsi="Times New Roman" w:cs="Times New Roman"/>
          <w:sz w:val="28"/>
          <w:szCs w:val="28"/>
        </w:rPr>
        <w:t xml:space="preserve">а останні 5 років впровадження децентралізації місцеві бюджети зросли у 3 рази </w:t>
      </w:r>
      <w:r>
        <w:rPr>
          <w:rFonts w:ascii="Times New Roman" w:hAnsi="Times New Roman" w:cs="Times New Roman"/>
          <w:sz w:val="28"/>
          <w:szCs w:val="28"/>
        </w:rPr>
        <w:t>із 70 млрд грн до 234 млрд гривень. Громади вже інвестують ці кошти у проекти з ен</w:t>
      </w:r>
      <w:r w:rsidRPr="004F7884">
        <w:rPr>
          <w:rFonts w:ascii="Times New Roman" w:hAnsi="Times New Roman" w:cs="Times New Roman"/>
          <w:sz w:val="28"/>
          <w:szCs w:val="28"/>
        </w:rPr>
        <w:t>ергоефективн</w:t>
      </w:r>
      <w:r>
        <w:rPr>
          <w:rFonts w:ascii="Times New Roman" w:hAnsi="Times New Roman" w:cs="Times New Roman"/>
          <w:sz w:val="28"/>
          <w:szCs w:val="28"/>
        </w:rPr>
        <w:t xml:space="preserve">ості та </w:t>
      </w:r>
      <w:r w:rsidRPr="004F7884">
        <w:rPr>
          <w:rFonts w:ascii="Times New Roman" w:hAnsi="Times New Roman" w:cs="Times New Roman"/>
          <w:sz w:val="28"/>
          <w:szCs w:val="28"/>
        </w:rPr>
        <w:t>«чистої енерг</w:t>
      </w:r>
      <w:r>
        <w:rPr>
          <w:rFonts w:ascii="Times New Roman" w:hAnsi="Times New Roman" w:cs="Times New Roman"/>
          <w:sz w:val="28"/>
          <w:szCs w:val="28"/>
        </w:rPr>
        <w:t>етики</w:t>
      </w:r>
      <w:r w:rsidRPr="004F788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І цю практику потрібно поширювати», - наголосив С.Савчук.</w:t>
      </w:r>
    </w:p>
    <w:p w:rsidR="009F1998" w:rsidRPr="00D05D7B" w:rsidRDefault="009F1998" w:rsidP="005F35F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D7B">
        <w:rPr>
          <w:rFonts w:ascii="Times New Roman" w:hAnsi="Times New Roman" w:cs="Times New Roman"/>
          <w:b/>
          <w:bCs/>
          <w:sz w:val="28"/>
          <w:szCs w:val="28"/>
        </w:rPr>
        <w:t>-  «Теплі кредити»</w:t>
      </w:r>
    </w:p>
    <w:p w:rsidR="009F1998" w:rsidRDefault="009F1998" w:rsidP="005F35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Завдяки «теплим кредитам» б</w:t>
      </w:r>
      <w:r w:rsidRPr="005F35F4">
        <w:rPr>
          <w:rFonts w:ascii="Times New Roman" w:hAnsi="Times New Roman" w:cs="Times New Roman"/>
          <w:sz w:val="28"/>
          <w:szCs w:val="28"/>
        </w:rPr>
        <w:t>ільше півмільйона українських сімей</w:t>
      </w:r>
      <w:r>
        <w:rPr>
          <w:rFonts w:ascii="Times New Roman" w:hAnsi="Times New Roman" w:cs="Times New Roman"/>
          <w:sz w:val="28"/>
          <w:szCs w:val="28"/>
        </w:rPr>
        <w:t xml:space="preserve"> вже </w:t>
      </w:r>
      <w:r w:rsidRPr="005F35F4">
        <w:rPr>
          <w:rFonts w:ascii="Times New Roman" w:hAnsi="Times New Roman" w:cs="Times New Roman"/>
          <w:sz w:val="28"/>
          <w:szCs w:val="28"/>
        </w:rPr>
        <w:t>заощаджують до 70% на комунальних послугах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1998" w:rsidRDefault="009F1998" w:rsidP="005F35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цьому, підтримка місцевої влади стимулює на</w:t>
      </w:r>
      <w:r w:rsidRPr="006C68AC">
        <w:rPr>
          <w:rFonts w:ascii="Times New Roman" w:hAnsi="Times New Roman" w:cs="Times New Roman"/>
          <w:sz w:val="28"/>
          <w:szCs w:val="28"/>
        </w:rPr>
        <w:t>селенн</w:t>
      </w:r>
      <w:r>
        <w:rPr>
          <w:rFonts w:ascii="Times New Roman" w:hAnsi="Times New Roman" w:cs="Times New Roman"/>
          <w:sz w:val="28"/>
          <w:szCs w:val="28"/>
        </w:rPr>
        <w:t>я та ОСББ впроваджувати біль</w:t>
      </w:r>
      <w:r w:rsidRPr="006C68AC">
        <w:rPr>
          <w:rFonts w:ascii="Times New Roman" w:hAnsi="Times New Roman" w:cs="Times New Roman"/>
          <w:sz w:val="28"/>
          <w:szCs w:val="28"/>
        </w:rPr>
        <w:t>ш ко</w:t>
      </w:r>
      <w:r>
        <w:rPr>
          <w:rFonts w:ascii="Times New Roman" w:hAnsi="Times New Roman" w:cs="Times New Roman"/>
          <w:sz w:val="28"/>
          <w:szCs w:val="28"/>
        </w:rPr>
        <w:t>мплексні енергоефективні заходи. У</w:t>
      </w:r>
      <w:r w:rsidRPr="002016FB">
        <w:rPr>
          <w:rFonts w:ascii="Times New Roman" w:hAnsi="Times New Roman" w:cs="Times New Roman"/>
          <w:sz w:val="28"/>
          <w:szCs w:val="28"/>
        </w:rPr>
        <w:t xml:space="preserve"> 2019 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16FB">
        <w:rPr>
          <w:rFonts w:ascii="Times New Roman" w:hAnsi="Times New Roman" w:cs="Times New Roman"/>
          <w:sz w:val="28"/>
          <w:szCs w:val="28"/>
        </w:rPr>
        <w:t xml:space="preserve">виділено додатково понад 130 млн грн з місцевих бюджетів на </w:t>
      </w:r>
      <w:r>
        <w:rPr>
          <w:rFonts w:ascii="Times New Roman" w:hAnsi="Times New Roman" w:cs="Times New Roman"/>
          <w:sz w:val="28"/>
          <w:szCs w:val="28"/>
        </w:rPr>
        <w:t xml:space="preserve">реалізацію більше 115 програм здешевлення </w:t>
      </w:r>
      <w:r w:rsidRPr="002016FB">
        <w:rPr>
          <w:rFonts w:ascii="Times New Roman" w:hAnsi="Times New Roman" w:cs="Times New Roman"/>
          <w:sz w:val="28"/>
          <w:szCs w:val="28"/>
        </w:rPr>
        <w:t>«тепли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016FB">
        <w:rPr>
          <w:rFonts w:ascii="Times New Roman" w:hAnsi="Times New Roman" w:cs="Times New Roman"/>
          <w:sz w:val="28"/>
          <w:szCs w:val="28"/>
        </w:rPr>
        <w:t>» кредит</w:t>
      </w:r>
      <w:r>
        <w:rPr>
          <w:rFonts w:ascii="Times New Roman" w:hAnsi="Times New Roman" w:cs="Times New Roman"/>
          <w:sz w:val="28"/>
          <w:szCs w:val="28"/>
        </w:rPr>
        <w:t>ів.</w:t>
      </w:r>
    </w:p>
    <w:p w:rsidR="009F1998" w:rsidRPr="00D05D7B" w:rsidRDefault="009F1998" w:rsidP="005F35F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D7B">
        <w:rPr>
          <w:rFonts w:ascii="Times New Roman" w:hAnsi="Times New Roman" w:cs="Times New Roman"/>
          <w:b/>
          <w:bCs/>
          <w:sz w:val="28"/>
          <w:szCs w:val="28"/>
        </w:rPr>
        <w:t>-  Енергосервіс</w:t>
      </w:r>
    </w:p>
    <w:p w:rsidR="009F1998" w:rsidRDefault="009F1998" w:rsidP="005F35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«Впровадивши ЕСКО-механізм, ми відкрили</w:t>
      </w:r>
      <w:r w:rsidRPr="006C68AC">
        <w:rPr>
          <w:rFonts w:ascii="Times New Roman" w:hAnsi="Times New Roman" w:cs="Times New Roman"/>
          <w:sz w:val="28"/>
          <w:szCs w:val="28"/>
        </w:rPr>
        <w:t xml:space="preserve"> ринок утеплення понад 100 тис. бюджетних установ </w:t>
      </w:r>
      <w:r>
        <w:rPr>
          <w:rFonts w:ascii="Times New Roman" w:hAnsi="Times New Roman" w:cs="Times New Roman"/>
          <w:sz w:val="28"/>
          <w:szCs w:val="28"/>
        </w:rPr>
        <w:t xml:space="preserve">в Україні обсягом понад 8 млрд доларів. На сьогодні вже реалізується понад </w:t>
      </w:r>
      <w:r w:rsidRPr="006C68AC">
        <w:rPr>
          <w:rFonts w:ascii="Times New Roman" w:hAnsi="Times New Roman" w:cs="Times New Roman"/>
          <w:sz w:val="28"/>
          <w:szCs w:val="28"/>
        </w:rPr>
        <w:t xml:space="preserve">300 </w:t>
      </w:r>
      <w:r>
        <w:rPr>
          <w:rFonts w:ascii="Times New Roman" w:hAnsi="Times New Roman" w:cs="Times New Roman"/>
          <w:sz w:val="28"/>
          <w:szCs w:val="28"/>
        </w:rPr>
        <w:t>ЕСКО-</w:t>
      </w:r>
      <w:r w:rsidRPr="006C68AC">
        <w:rPr>
          <w:rFonts w:ascii="Times New Roman" w:hAnsi="Times New Roman" w:cs="Times New Roman"/>
          <w:sz w:val="28"/>
          <w:szCs w:val="28"/>
        </w:rPr>
        <w:t xml:space="preserve">контрактів </w:t>
      </w:r>
      <w:r>
        <w:rPr>
          <w:rFonts w:ascii="Times New Roman" w:hAnsi="Times New Roman" w:cs="Times New Roman"/>
          <w:sz w:val="28"/>
          <w:szCs w:val="28"/>
        </w:rPr>
        <w:t>вартістю майже 330 млн гривень», - пояснив Сергій Савчук.</w:t>
      </w:r>
    </w:p>
    <w:p w:rsidR="009F1998" w:rsidRDefault="009F1998" w:rsidP="006C68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Завдяки енергосервісу п</w:t>
      </w:r>
      <w:r w:rsidRPr="00F84D0B">
        <w:rPr>
          <w:rFonts w:ascii="Times New Roman" w:hAnsi="Times New Roman" w:cs="Times New Roman"/>
          <w:sz w:val="28"/>
          <w:szCs w:val="28"/>
          <w:lang w:eastAsia="uk-UA"/>
        </w:rPr>
        <w:t xml:space="preserve">ерші 3 ОТГ у Полтавській, Донецькій та Київській областях </w:t>
      </w:r>
      <w:r w:rsidRPr="009F69EE">
        <w:rPr>
          <w:rFonts w:ascii="Times New Roman" w:hAnsi="Times New Roman" w:cs="Times New Roman"/>
          <w:sz w:val="28"/>
          <w:szCs w:val="28"/>
          <w:lang w:eastAsia="uk-UA"/>
        </w:rPr>
        <w:t>вже в цьому опал</w:t>
      </w:r>
      <w:r>
        <w:rPr>
          <w:rFonts w:ascii="Times New Roman" w:hAnsi="Times New Roman" w:cs="Times New Roman"/>
          <w:sz w:val="28"/>
          <w:szCs w:val="28"/>
          <w:lang w:eastAsia="uk-UA"/>
        </w:rPr>
        <w:t>ювальному сезоні зекономили 15-</w:t>
      </w:r>
      <w:r w:rsidRPr="009F69EE">
        <w:rPr>
          <w:rFonts w:ascii="Times New Roman" w:hAnsi="Times New Roman" w:cs="Times New Roman"/>
          <w:sz w:val="28"/>
          <w:szCs w:val="28"/>
          <w:lang w:eastAsia="uk-UA"/>
        </w:rPr>
        <w:t xml:space="preserve">30% енергоресурсів без додаткових витрат </w:t>
      </w:r>
      <w:r>
        <w:rPr>
          <w:rFonts w:ascii="Times New Roman" w:hAnsi="Times New Roman" w:cs="Times New Roman"/>
          <w:sz w:val="28"/>
          <w:szCs w:val="28"/>
          <w:lang w:eastAsia="uk-UA"/>
        </w:rPr>
        <w:t>бюджету.</w:t>
      </w:r>
    </w:p>
    <w:p w:rsidR="009F1998" w:rsidRDefault="009F1998" w:rsidP="00FC1B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</w:p>
    <w:p w:rsidR="009F1998" w:rsidRDefault="009F1998" w:rsidP="00FC1B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Енергосервіс також вигідний для модернізації об</w:t>
      </w:r>
      <w:r w:rsidRPr="00FC1B04">
        <w:rPr>
          <w:rFonts w:ascii="Times New Roman" w:hAnsi="Times New Roman" w:cs="Times New Roman"/>
          <w:sz w:val="28"/>
          <w:szCs w:val="28"/>
          <w:lang w:val="ru-RU" w:eastAsia="uk-UA"/>
        </w:rPr>
        <w:t>’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єктів міністерств і відомств. Вже </w:t>
      </w:r>
      <w:r w:rsidRPr="00FC1B04">
        <w:rPr>
          <w:rFonts w:ascii="Times New Roman" w:hAnsi="Times New Roman" w:cs="Times New Roman"/>
          <w:sz w:val="28"/>
          <w:szCs w:val="28"/>
        </w:rPr>
        <w:t xml:space="preserve">оголошено </w:t>
      </w:r>
      <w:r>
        <w:rPr>
          <w:rFonts w:ascii="Times New Roman" w:hAnsi="Times New Roman" w:cs="Times New Roman"/>
          <w:sz w:val="28"/>
          <w:szCs w:val="28"/>
        </w:rPr>
        <w:t>понад 60</w:t>
      </w:r>
      <w:r w:rsidRPr="00FC1B04">
        <w:rPr>
          <w:rFonts w:ascii="Times New Roman" w:hAnsi="Times New Roman" w:cs="Times New Roman"/>
          <w:sz w:val="28"/>
          <w:szCs w:val="28"/>
        </w:rPr>
        <w:t xml:space="preserve"> ЕСКО-тендери та укладено перші 8 ЕСКО-договорів</w:t>
      </w:r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F1998" w:rsidRPr="00FC1B04" w:rsidRDefault="009F1998" w:rsidP="00FC1B0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992" w:hanging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1B04">
        <w:rPr>
          <w:rFonts w:ascii="Times New Roman" w:hAnsi="Times New Roman" w:cs="Times New Roman"/>
          <w:sz w:val="28"/>
          <w:szCs w:val="28"/>
        </w:rPr>
        <w:t xml:space="preserve">4 – </w:t>
      </w:r>
      <w:r w:rsidRPr="00FC1B04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r w:rsidRPr="00FC1B04">
        <w:rPr>
          <w:rFonts w:ascii="Times New Roman" w:hAnsi="Times New Roman" w:cs="Times New Roman"/>
          <w:sz w:val="28"/>
          <w:szCs w:val="28"/>
        </w:rPr>
        <w:t xml:space="preserve">Держводагентстві; </w:t>
      </w:r>
    </w:p>
    <w:p w:rsidR="009F1998" w:rsidRPr="00FC1B04" w:rsidRDefault="009F1998" w:rsidP="00FC1B0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992" w:hanging="35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C1B04">
        <w:rPr>
          <w:rFonts w:ascii="Times New Roman" w:hAnsi="Times New Roman" w:cs="Times New Roman"/>
          <w:sz w:val="28"/>
          <w:szCs w:val="28"/>
        </w:rPr>
        <w:t>3 - в Держстаті;</w:t>
      </w:r>
    </w:p>
    <w:p w:rsidR="009F1998" w:rsidRPr="00FC1B04" w:rsidRDefault="009F1998" w:rsidP="00FC1B0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992" w:hanging="357"/>
        <w:jc w:val="both"/>
        <w:rPr>
          <w:rFonts w:ascii="Times New Roman" w:hAnsi="Times New Roman" w:cs="Times New Roman"/>
          <w:sz w:val="28"/>
          <w:szCs w:val="28"/>
        </w:rPr>
      </w:pPr>
      <w:r w:rsidRPr="00FC1B04">
        <w:rPr>
          <w:rFonts w:ascii="Times New Roman" w:hAnsi="Times New Roman" w:cs="Times New Roman"/>
          <w:sz w:val="28"/>
          <w:szCs w:val="28"/>
        </w:rPr>
        <w:t>1 – у Міносвіти.</w:t>
      </w:r>
    </w:p>
    <w:p w:rsidR="009F1998" w:rsidRDefault="009F1998" w:rsidP="00DD08B6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9F69EE">
        <w:rPr>
          <w:rFonts w:ascii="Times New Roman" w:hAnsi="Times New Roman" w:cs="Times New Roman"/>
          <w:sz w:val="28"/>
          <w:szCs w:val="28"/>
        </w:rPr>
        <w:t>Продовжується робота з МВС, Міноборони, ДСНС та Держводагентством.</w:t>
      </w:r>
    </w:p>
    <w:p w:rsidR="009F1998" w:rsidRPr="00D05D7B" w:rsidRDefault="009F1998" w:rsidP="00DD08B6">
      <w:pPr>
        <w:pStyle w:val="NoSpacing"/>
        <w:spacing w:before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D7B">
        <w:rPr>
          <w:rFonts w:ascii="Times New Roman" w:hAnsi="Times New Roman" w:cs="Times New Roman"/>
          <w:b/>
          <w:bCs/>
          <w:sz w:val="28"/>
          <w:szCs w:val="28"/>
        </w:rPr>
        <w:t>-  Енергоменеджмент</w:t>
      </w:r>
    </w:p>
    <w:p w:rsidR="009F1998" w:rsidRDefault="009F1998" w:rsidP="00DD08B6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D6220C">
        <w:rPr>
          <w:rFonts w:ascii="Times New Roman" w:hAnsi="Times New Roman" w:cs="Times New Roman"/>
          <w:sz w:val="28"/>
          <w:szCs w:val="28"/>
        </w:rPr>
        <w:t>Понад 200 місцевих органів влади впровадили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69EE">
        <w:rPr>
          <w:rFonts w:ascii="Times New Roman" w:hAnsi="Times New Roman" w:cs="Times New Roman"/>
          <w:sz w:val="28"/>
          <w:szCs w:val="28"/>
        </w:rPr>
        <w:t>ен</w:t>
      </w:r>
      <w:r>
        <w:rPr>
          <w:rFonts w:ascii="Times New Roman" w:hAnsi="Times New Roman" w:cs="Times New Roman"/>
          <w:sz w:val="28"/>
          <w:szCs w:val="28"/>
        </w:rPr>
        <w:t xml:space="preserve">ергоменеджмент/енергомоніторинг та отримують до 15% економії енергоспоживання. </w:t>
      </w:r>
    </w:p>
    <w:p w:rsidR="009F1998" w:rsidRPr="00D05D7B" w:rsidRDefault="009F1998" w:rsidP="00DD08B6">
      <w:pPr>
        <w:pStyle w:val="NoSpacing"/>
        <w:spacing w:before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5D7B">
        <w:rPr>
          <w:rFonts w:ascii="Times New Roman" w:hAnsi="Times New Roman" w:cs="Times New Roman"/>
          <w:b/>
          <w:bCs/>
          <w:sz w:val="28"/>
          <w:szCs w:val="28"/>
        </w:rPr>
        <w:t>- Сертифікація енергоефективності будівель</w:t>
      </w:r>
    </w:p>
    <w:p w:rsidR="009F1998" w:rsidRDefault="009F1998" w:rsidP="00DD08B6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цього, як пояснив С.Савчук, у співпраці із 42 закладами</w:t>
      </w:r>
      <w:r w:rsidRPr="00972C85">
        <w:rPr>
          <w:rFonts w:ascii="Times New Roman" w:hAnsi="Times New Roman" w:cs="Times New Roman"/>
          <w:sz w:val="28"/>
          <w:szCs w:val="28"/>
        </w:rPr>
        <w:t xml:space="preserve"> вищої освіти </w:t>
      </w:r>
      <w:r>
        <w:rPr>
          <w:rFonts w:ascii="Times New Roman" w:hAnsi="Times New Roman" w:cs="Times New Roman"/>
          <w:sz w:val="28"/>
          <w:szCs w:val="28"/>
        </w:rPr>
        <w:t>Держенергоефективності активно працює</w:t>
      </w:r>
      <w:r w:rsidRPr="00972C85">
        <w:rPr>
          <w:rFonts w:ascii="Times New Roman" w:hAnsi="Times New Roman" w:cs="Times New Roman"/>
          <w:sz w:val="28"/>
          <w:szCs w:val="28"/>
        </w:rPr>
        <w:t xml:space="preserve"> над формуванням ринку </w:t>
      </w:r>
      <w:r>
        <w:rPr>
          <w:rFonts w:ascii="Times New Roman" w:hAnsi="Times New Roman" w:cs="Times New Roman"/>
          <w:sz w:val="28"/>
          <w:szCs w:val="28"/>
        </w:rPr>
        <w:t>послуг із сертифікації</w:t>
      </w:r>
      <w:r w:rsidRPr="00972C85">
        <w:rPr>
          <w:rFonts w:ascii="Times New Roman" w:hAnsi="Times New Roman" w:cs="Times New Roman"/>
          <w:sz w:val="28"/>
          <w:szCs w:val="28"/>
        </w:rPr>
        <w:t xml:space="preserve"> енергоефективності будівель. </w:t>
      </w:r>
    </w:p>
    <w:p w:rsidR="009F1998" w:rsidRDefault="009F1998" w:rsidP="00DD08B6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Вже </w:t>
      </w:r>
      <w:r w:rsidRPr="00972C85">
        <w:rPr>
          <w:rFonts w:ascii="Times New Roman" w:hAnsi="Times New Roman" w:cs="Times New Roman"/>
          <w:sz w:val="28"/>
          <w:szCs w:val="28"/>
        </w:rPr>
        <w:t>видано більше 700 атестатів для енергоаудиторів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72C85">
        <w:rPr>
          <w:rFonts w:ascii="Times New Roman" w:hAnsi="Times New Roman" w:cs="Times New Roman"/>
          <w:sz w:val="28"/>
          <w:szCs w:val="28"/>
        </w:rPr>
        <w:t>Найбільш активно до</w:t>
      </w:r>
      <w:r>
        <w:rPr>
          <w:rFonts w:ascii="Times New Roman" w:hAnsi="Times New Roman" w:cs="Times New Roman"/>
          <w:sz w:val="28"/>
          <w:szCs w:val="28"/>
        </w:rPr>
        <w:t xml:space="preserve"> цього</w:t>
      </w:r>
      <w:r w:rsidRPr="00972C85">
        <w:rPr>
          <w:rFonts w:ascii="Times New Roman" w:hAnsi="Times New Roman" w:cs="Times New Roman"/>
          <w:sz w:val="28"/>
          <w:szCs w:val="28"/>
        </w:rPr>
        <w:t xml:space="preserve"> процесу </w:t>
      </w:r>
      <w:r>
        <w:rPr>
          <w:rFonts w:ascii="Times New Roman" w:hAnsi="Times New Roman" w:cs="Times New Roman"/>
          <w:sz w:val="28"/>
          <w:szCs w:val="28"/>
        </w:rPr>
        <w:t>долучилися</w:t>
      </w:r>
      <w:r w:rsidRPr="00972C85">
        <w:rPr>
          <w:rFonts w:ascii="Times New Roman" w:hAnsi="Times New Roman" w:cs="Times New Roman"/>
          <w:sz w:val="28"/>
          <w:szCs w:val="28"/>
        </w:rPr>
        <w:t xml:space="preserve"> місто Київ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72C85">
        <w:rPr>
          <w:rFonts w:ascii="Times New Roman" w:hAnsi="Times New Roman" w:cs="Times New Roman"/>
          <w:sz w:val="28"/>
          <w:szCs w:val="28"/>
        </w:rPr>
        <w:t xml:space="preserve"> Харківська, Дніпропетровська, Одеська та Запорізька області.</w:t>
      </w:r>
    </w:p>
    <w:p w:rsidR="009F1998" w:rsidRDefault="009F1998" w:rsidP="002C1E2A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Перші 60 будівель вже отримали сертифікати.</w:t>
      </w:r>
      <w:r w:rsidRPr="00972C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998" w:rsidRDefault="009F1998" w:rsidP="002C1E2A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Окрім цього, на Форумі піднято таке актуальне для кожної громади питання, як можливості енергетичної утилізації сміття. У цій сфері Держенергоефетивності готує законодавчі зміни.</w:t>
      </w:r>
    </w:p>
    <w:p w:rsidR="009F1998" w:rsidRPr="00FA2964" w:rsidRDefault="009F1998" w:rsidP="00CA7A5B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 Сергій Савчук закликав представників місцевої влади, а також ОТГ брати активну участь у запровадженні національних ініціатив з енергоефективності та підвищення якості життя громад.</w:t>
      </w:r>
    </w:p>
    <w:p w:rsidR="009F1998" w:rsidRPr="0031514F" w:rsidRDefault="009F1998" w:rsidP="0031514F">
      <w:pPr>
        <w:pStyle w:val="NoSpacing"/>
        <w:spacing w:before="12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84B5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pict>
          <v:shape id="Рисунок 1" o:spid="_x0000_i1026" type="#_x0000_t75" alt="01 2 GATE_GV_02365.jpg" style="width:384pt;height:270.75pt;visibility:visible">
            <v:imagedata r:id="rId6" o:title=""/>
          </v:shape>
        </w:pict>
      </w:r>
    </w:p>
    <w:p w:rsidR="009F1998" w:rsidRDefault="009F1998" w:rsidP="00FA2964">
      <w:pPr>
        <w:pStyle w:val="NoSpacing"/>
        <w:spacing w:before="12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8E1980"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зв’</w:t>
      </w:r>
      <w:r>
        <w:rPr>
          <w:rFonts w:ascii="Times New Roman" w:hAnsi="Times New Roman" w:cs="Times New Roman"/>
          <w:b/>
          <w:bCs/>
          <w:sz w:val="28"/>
          <w:szCs w:val="28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E1980">
        <w:rPr>
          <w:rFonts w:ascii="Times New Roman" w:hAnsi="Times New Roman" w:cs="Times New Roman"/>
          <w:b/>
          <w:bCs/>
          <w:sz w:val="28"/>
          <w:szCs w:val="28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Держенергоефективності</w:t>
      </w:r>
    </w:p>
    <w:sectPr w:rsidR="009F1998" w:rsidSect="00280AF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C1355"/>
    <w:multiLevelType w:val="hybridMultilevel"/>
    <w:tmpl w:val="B0B8FB88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4B571F8"/>
    <w:multiLevelType w:val="hybridMultilevel"/>
    <w:tmpl w:val="EA10EB44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554A4DA8"/>
    <w:multiLevelType w:val="hybridMultilevel"/>
    <w:tmpl w:val="D8223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5501"/>
    <w:rsid w:val="000156D7"/>
    <w:rsid w:val="000639C8"/>
    <w:rsid w:val="00071360"/>
    <w:rsid w:val="000759ED"/>
    <w:rsid w:val="000A2B4F"/>
    <w:rsid w:val="001250B8"/>
    <w:rsid w:val="001A0D7C"/>
    <w:rsid w:val="001B5E76"/>
    <w:rsid w:val="001D0E9C"/>
    <w:rsid w:val="001D400A"/>
    <w:rsid w:val="002016FB"/>
    <w:rsid w:val="00280AF6"/>
    <w:rsid w:val="00280F5B"/>
    <w:rsid w:val="00284B55"/>
    <w:rsid w:val="002A6DC7"/>
    <w:rsid w:val="002C1E2A"/>
    <w:rsid w:val="0031514F"/>
    <w:rsid w:val="00331A32"/>
    <w:rsid w:val="00371795"/>
    <w:rsid w:val="003948E0"/>
    <w:rsid w:val="00397443"/>
    <w:rsid w:val="003B2C27"/>
    <w:rsid w:val="003C651F"/>
    <w:rsid w:val="0041601C"/>
    <w:rsid w:val="0048670D"/>
    <w:rsid w:val="004C7433"/>
    <w:rsid w:val="004E000E"/>
    <w:rsid w:val="004E75F0"/>
    <w:rsid w:val="004F0A35"/>
    <w:rsid w:val="004F6887"/>
    <w:rsid w:val="004F7884"/>
    <w:rsid w:val="00577BD8"/>
    <w:rsid w:val="00596741"/>
    <w:rsid w:val="005F35F4"/>
    <w:rsid w:val="0061311E"/>
    <w:rsid w:val="00641889"/>
    <w:rsid w:val="006B3585"/>
    <w:rsid w:val="006C5279"/>
    <w:rsid w:val="006C68AC"/>
    <w:rsid w:val="006E5CB6"/>
    <w:rsid w:val="00750CD0"/>
    <w:rsid w:val="00755266"/>
    <w:rsid w:val="007656C9"/>
    <w:rsid w:val="00775DEB"/>
    <w:rsid w:val="007F7546"/>
    <w:rsid w:val="00811410"/>
    <w:rsid w:val="008351E8"/>
    <w:rsid w:val="0086735A"/>
    <w:rsid w:val="00887422"/>
    <w:rsid w:val="008B2C4A"/>
    <w:rsid w:val="008D4407"/>
    <w:rsid w:val="008E1980"/>
    <w:rsid w:val="009275AE"/>
    <w:rsid w:val="00937E52"/>
    <w:rsid w:val="00972C85"/>
    <w:rsid w:val="009C40E9"/>
    <w:rsid w:val="009E55F9"/>
    <w:rsid w:val="009F1998"/>
    <w:rsid w:val="009F69EE"/>
    <w:rsid w:val="00A01619"/>
    <w:rsid w:val="00A20CCA"/>
    <w:rsid w:val="00A476E3"/>
    <w:rsid w:val="00A5737C"/>
    <w:rsid w:val="00A66433"/>
    <w:rsid w:val="00AC49DF"/>
    <w:rsid w:val="00AD20D0"/>
    <w:rsid w:val="00AF012A"/>
    <w:rsid w:val="00B0551A"/>
    <w:rsid w:val="00B57F6B"/>
    <w:rsid w:val="00BA71AB"/>
    <w:rsid w:val="00C55ABD"/>
    <w:rsid w:val="00C71146"/>
    <w:rsid w:val="00C92F9C"/>
    <w:rsid w:val="00C95B80"/>
    <w:rsid w:val="00CA7A5B"/>
    <w:rsid w:val="00CB55CE"/>
    <w:rsid w:val="00CC3CF6"/>
    <w:rsid w:val="00D05D7B"/>
    <w:rsid w:val="00D34C07"/>
    <w:rsid w:val="00D539BF"/>
    <w:rsid w:val="00D6220C"/>
    <w:rsid w:val="00D80942"/>
    <w:rsid w:val="00DB26EC"/>
    <w:rsid w:val="00DB5B76"/>
    <w:rsid w:val="00DD08B6"/>
    <w:rsid w:val="00DE27A2"/>
    <w:rsid w:val="00DF5501"/>
    <w:rsid w:val="00E016E6"/>
    <w:rsid w:val="00E12E43"/>
    <w:rsid w:val="00E6141E"/>
    <w:rsid w:val="00EA69F0"/>
    <w:rsid w:val="00EF0CFD"/>
    <w:rsid w:val="00F53E0E"/>
    <w:rsid w:val="00F776AB"/>
    <w:rsid w:val="00F84D0B"/>
    <w:rsid w:val="00FA2964"/>
    <w:rsid w:val="00FC1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BD8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12E43"/>
    <w:rPr>
      <w:rFonts w:cs="Calibri"/>
      <w:lang w:val="uk-UA" w:eastAsia="en-US"/>
    </w:rPr>
  </w:style>
  <w:style w:type="paragraph" w:styleId="ListParagraph">
    <w:name w:val="List Paragraph"/>
    <w:basedOn w:val="Normal"/>
    <w:uiPriority w:val="99"/>
    <w:qFormat/>
    <w:rsid w:val="00FC1B04"/>
    <w:pPr>
      <w:ind w:left="720"/>
    </w:pPr>
  </w:style>
  <w:style w:type="character" w:styleId="Hyperlink">
    <w:name w:val="Hyperlink"/>
    <w:basedOn w:val="DefaultParagraphFont"/>
    <w:uiPriority w:val="99"/>
    <w:rsid w:val="006C527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315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51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607</Words>
  <Characters>3465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Підвищення енергоефективності і надалі буде пріоритетом на шляху формування європейської енергонезалежної України</dc:title>
  <dc:subject/>
  <dc:creator>Заїка Таїсія М.</dc:creator>
  <cp:keywords/>
  <dc:description/>
  <cp:lastModifiedBy>KA</cp:lastModifiedBy>
  <cp:revision>2</cp:revision>
  <cp:lastPrinted>2019-04-12T13:35:00Z</cp:lastPrinted>
  <dcterms:created xsi:type="dcterms:W3CDTF">2019-04-17T06:24:00Z</dcterms:created>
  <dcterms:modified xsi:type="dcterms:W3CDTF">2019-04-17T06:24:00Z</dcterms:modified>
</cp:coreProperties>
</file>