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55D2" w:rsidRPr="00376325" w:rsidRDefault="009555D2" w:rsidP="00376325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76325">
        <w:rPr>
          <w:rFonts w:ascii="Times New Roman" w:hAnsi="Times New Roman" w:cs="Times New Roman"/>
          <w:b/>
          <w:bCs/>
          <w:sz w:val="28"/>
          <w:szCs w:val="28"/>
        </w:rPr>
        <w:t>Потрійна компенсація за «теплими кредитами» та 50% економії на опаленні – реальний досвід комплексної тер</w:t>
      </w:r>
      <w:r>
        <w:rPr>
          <w:rFonts w:ascii="Times New Roman" w:hAnsi="Times New Roman" w:cs="Times New Roman"/>
          <w:b/>
          <w:bCs/>
          <w:sz w:val="28"/>
          <w:szCs w:val="28"/>
        </w:rPr>
        <w:t>момодернізації ОСББ в Чернігові</w:t>
      </w:r>
    </w:p>
    <w:p w:rsidR="009555D2" w:rsidRDefault="009555D2" w:rsidP="00562795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9555D2" w:rsidRDefault="009555D2" w:rsidP="00562795">
      <w:pPr>
        <w:pStyle w:val="NoSpacing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9555D2" w:rsidRDefault="009555D2" w:rsidP="00727365">
      <w:pPr>
        <w:pStyle w:val="NoSpacing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BD3DD3">
        <w:rPr>
          <w:rFonts w:ascii="Times New Roman" w:hAnsi="Times New Roman" w:cs="Times New Roman"/>
          <w:noProof/>
          <w:sz w:val="28"/>
          <w:szCs w:val="28"/>
          <w:lang w:val="ru-RU"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345pt;height:231.75pt;visibility:visible">
            <v:imagedata r:id="rId4" o:title=""/>
          </v:shape>
        </w:pict>
      </w:r>
    </w:p>
    <w:p w:rsidR="009555D2" w:rsidRDefault="009555D2" w:rsidP="00562795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 даними Держенергоефективності, ОСББ </w:t>
      </w:r>
      <w:r w:rsidRPr="00A27045">
        <w:rPr>
          <w:rFonts w:ascii="Times New Roman" w:hAnsi="Times New Roman" w:cs="Times New Roman"/>
          <w:sz w:val="28"/>
          <w:szCs w:val="28"/>
        </w:rPr>
        <w:t>«Доценка, 23»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Pr="00A27045">
        <w:rPr>
          <w:rFonts w:ascii="Times New Roman" w:hAnsi="Times New Roman" w:cs="Times New Roman"/>
          <w:sz w:val="28"/>
          <w:szCs w:val="28"/>
        </w:rPr>
        <w:t>м. Чернігів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1252D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залучало «теплі кредити»:</w:t>
      </w:r>
    </w:p>
    <w:p w:rsidR="009555D2" w:rsidRDefault="009555D2" w:rsidP="00562795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9555D2" w:rsidRDefault="009555D2" w:rsidP="00562795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 2017 р. – для встановлення ІТП та заміни вікон;</w:t>
      </w:r>
    </w:p>
    <w:p w:rsidR="009555D2" w:rsidRDefault="009555D2" w:rsidP="00562795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9555D2" w:rsidRDefault="009555D2" w:rsidP="00562795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у 2018 р. – для утеплення фасаду та підвалу. </w:t>
      </w:r>
    </w:p>
    <w:p w:rsidR="009555D2" w:rsidRDefault="009555D2" w:rsidP="00562795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9555D2" w:rsidRDefault="009555D2" w:rsidP="00562795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Загальна сума кредитів склала 1,4 млн грн, із яких:</w:t>
      </w:r>
    </w:p>
    <w:p w:rsidR="009555D2" w:rsidRDefault="009555D2" w:rsidP="00562795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9555D2" w:rsidRDefault="009555D2" w:rsidP="00562795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держава відшкодувала 700 тис. грн;</w:t>
      </w:r>
    </w:p>
    <w:p w:rsidR="009555D2" w:rsidRDefault="009555D2" w:rsidP="00562795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9555D2" w:rsidRDefault="009555D2" w:rsidP="00562795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місто – 500 тис. грн;</w:t>
      </w:r>
    </w:p>
    <w:p w:rsidR="009555D2" w:rsidRDefault="009555D2" w:rsidP="00562795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9555D2" w:rsidRDefault="009555D2" w:rsidP="00562795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 область – 10% річних щомісячно із 2018 року.</w:t>
      </w:r>
    </w:p>
    <w:p w:rsidR="009555D2" w:rsidRDefault="009555D2" w:rsidP="00562795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9555D2" w:rsidRDefault="009555D2" w:rsidP="00562795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Після усіх компенсацій фактична вартість проекту для ОСББ – 200 тис грн, а для 1-ї родини – 170 грн/місяць.</w:t>
      </w:r>
    </w:p>
    <w:p w:rsidR="009555D2" w:rsidRDefault="009555D2" w:rsidP="00562795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9555D2" w:rsidRDefault="009555D2" w:rsidP="00562795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</w:t>
      </w:r>
      <w:r w:rsidRPr="00183C87">
        <w:rPr>
          <w:rFonts w:ascii="Times New Roman" w:hAnsi="Times New Roman" w:cs="Times New Roman"/>
          <w:sz w:val="28"/>
          <w:szCs w:val="28"/>
        </w:rPr>
        <w:t>авдяки</w:t>
      </w:r>
      <w:r>
        <w:rPr>
          <w:rFonts w:ascii="Times New Roman" w:hAnsi="Times New Roman" w:cs="Times New Roman"/>
          <w:sz w:val="28"/>
          <w:szCs w:val="28"/>
        </w:rPr>
        <w:t xml:space="preserve"> цілому комплексу енергоефективних заходів </w:t>
      </w:r>
      <w:r w:rsidRPr="00183C87">
        <w:rPr>
          <w:rFonts w:ascii="Times New Roman" w:hAnsi="Times New Roman" w:cs="Times New Roman"/>
          <w:sz w:val="28"/>
          <w:szCs w:val="28"/>
        </w:rPr>
        <w:t>витрати на опалення</w:t>
      </w:r>
      <w:r>
        <w:rPr>
          <w:rFonts w:ascii="Times New Roman" w:hAnsi="Times New Roman" w:cs="Times New Roman"/>
          <w:sz w:val="28"/>
          <w:szCs w:val="28"/>
        </w:rPr>
        <w:t xml:space="preserve">  зменшилися майже на понад 50%: із 37 грн/м2 до 9-18 грн/м2 у різні місяці.</w:t>
      </w:r>
    </w:p>
    <w:p w:rsidR="009555D2" w:rsidRDefault="009555D2" w:rsidP="00562795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9555D2" w:rsidRDefault="009555D2" w:rsidP="00562795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цьому, вартість квартир підвищилася на 30 відсотків.</w:t>
      </w:r>
    </w:p>
    <w:p w:rsidR="009555D2" w:rsidRDefault="009555D2" w:rsidP="00562795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9555D2" w:rsidRDefault="009555D2" w:rsidP="00562795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«</w:t>
      </w:r>
      <w:r>
        <w:rPr>
          <w:rFonts w:ascii="Times New Roman" w:hAnsi="Times New Roman" w:cs="Times New Roman"/>
          <w:sz w:val="28"/>
          <w:szCs w:val="28"/>
        </w:rPr>
        <w:t>Шановні голови ОСББ, переймайте такий досвід та поспішайте скористатися перевагами співфінансування «теплих кредитів» із різних джерел у поточному році!</w:t>
      </w:r>
      <w:r>
        <w:rPr>
          <w:rFonts w:ascii="Times New Roman" w:hAnsi="Times New Roman" w:cs="Times New Roman"/>
          <w:sz w:val="28"/>
          <w:szCs w:val="28"/>
          <w:lang w:val="ru-RU"/>
        </w:rPr>
        <w:t>», - пов</w:t>
      </w:r>
      <w:r>
        <w:rPr>
          <w:rFonts w:ascii="Times New Roman" w:hAnsi="Times New Roman" w:cs="Times New Roman"/>
          <w:sz w:val="28"/>
          <w:szCs w:val="28"/>
        </w:rPr>
        <w:t>ідомив Голова Держенергоефективності Сергій Савчук.</w:t>
      </w:r>
    </w:p>
    <w:p w:rsidR="009555D2" w:rsidRDefault="009555D2" w:rsidP="00562795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BD3DD3">
        <w:rPr>
          <w:rFonts w:ascii="Times New Roman" w:hAnsi="Times New Roman" w:cs="Times New Roman"/>
          <w:noProof/>
          <w:sz w:val="28"/>
          <w:szCs w:val="28"/>
          <w:lang w:val="ru-RU" w:eastAsia="ru-RU"/>
        </w:rPr>
        <w:pict>
          <v:shape id="Рисунок 2" o:spid="_x0000_i1026" type="#_x0000_t75" style="width:508.5pt;height:286.5pt;visibility:visible">
            <v:imagedata r:id="rId5" o:title=""/>
          </v:shape>
        </w:pict>
      </w:r>
      <w:bookmarkEnd w:id="0"/>
    </w:p>
    <w:p w:rsidR="009555D2" w:rsidRPr="000402DB" w:rsidRDefault="009555D2" w:rsidP="00D32BB4">
      <w:pPr>
        <w:pStyle w:val="NoSpacing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 w:rsidRPr="000402DB">
        <w:rPr>
          <w:rFonts w:ascii="Times New Roman" w:hAnsi="Times New Roman" w:cs="Times New Roman"/>
          <w:b/>
          <w:bCs/>
          <w:sz w:val="28"/>
          <w:szCs w:val="28"/>
        </w:rPr>
        <w:t>Управління комунікації та зв’язків</w:t>
      </w:r>
      <w:r>
        <w:rPr>
          <w:rFonts w:ascii="Times New Roman" w:hAnsi="Times New Roman" w:cs="Times New Roman"/>
          <w:b/>
          <w:bCs/>
          <w:sz w:val="28"/>
          <w:szCs w:val="28"/>
        </w:rPr>
        <w:br/>
      </w:r>
      <w:r w:rsidRPr="000402DB">
        <w:rPr>
          <w:rFonts w:ascii="Times New Roman" w:hAnsi="Times New Roman" w:cs="Times New Roman"/>
          <w:b/>
          <w:bCs/>
          <w:sz w:val="28"/>
          <w:szCs w:val="28"/>
        </w:rPr>
        <w:t>з громадськістю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D32BB4">
        <w:rPr>
          <w:rFonts w:ascii="Times New Roman" w:hAnsi="Times New Roman" w:cs="Times New Roman"/>
          <w:b/>
          <w:bCs/>
          <w:sz w:val="28"/>
          <w:szCs w:val="28"/>
        </w:rPr>
        <w:t>Держенергоефективності</w:t>
      </w:r>
    </w:p>
    <w:sectPr w:rsidR="009555D2" w:rsidRPr="000402DB" w:rsidSect="007A2ECD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23E36"/>
    <w:rsid w:val="000402DB"/>
    <w:rsid w:val="00083948"/>
    <w:rsid w:val="000E4109"/>
    <w:rsid w:val="001252DD"/>
    <w:rsid w:val="00183C87"/>
    <w:rsid w:val="001D1ED9"/>
    <w:rsid w:val="00376325"/>
    <w:rsid w:val="004F5603"/>
    <w:rsid w:val="00562795"/>
    <w:rsid w:val="00727365"/>
    <w:rsid w:val="00770BC8"/>
    <w:rsid w:val="0077432D"/>
    <w:rsid w:val="007A2ECD"/>
    <w:rsid w:val="0086717C"/>
    <w:rsid w:val="00877DC5"/>
    <w:rsid w:val="009555D2"/>
    <w:rsid w:val="0096061B"/>
    <w:rsid w:val="00A27045"/>
    <w:rsid w:val="00BD1F31"/>
    <w:rsid w:val="00BD3DD3"/>
    <w:rsid w:val="00D32BB4"/>
    <w:rsid w:val="00D57CF0"/>
    <w:rsid w:val="00DA1103"/>
    <w:rsid w:val="00F23E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D1F31"/>
    <w:pPr>
      <w:spacing w:after="200" w:line="276" w:lineRule="auto"/>
    </w:pPr>
    <w:rPr>
      <w:rFonts w:cs="Calibri"/>
      <w:lang w:val="uk-UA"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99"/>
    <w:qFormat/>
    <w:rsid w:val="007A2ECD"/>
    <w:rPr>
      <w:rFonts w:cs="Calibri"/>
      <w:lang w:val="uk-UA"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7273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2736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2</Pages>
  <Words>165</Words>
  <Characters>941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Потрійна компенсація за «теплими кредитами» та 50% економії на опаленні – реальний досвід комплексної термомодернізації ОСББ в Чернігові</dc:title>
  <dc:subject/>
  <dc:creator>Заїка Таїсія М.</dc:creator>
  <cp:keywords/>
  <dc:description/>
  <cp:lastModifiedBy>KA</cp:lastModifiedBy>
  <cp:revision>2</cp:revision>
  <dcterms:created xsi:type="dcterms:W3CDTF">2019-10-09T08:28:00Z</dcterms:created>
  <dcterms:modified xsi:type="dcterms:W3CDTF">2019-10-09T08:28:00Z</dcterms:modified>
</cp:coreProperties>
</file>