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30" w:rsidRPr="008157C7" w:rsidRDefault="00787630" w:rsidP="008157C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8157C7">
        <w:rPr>
          <w:rFonts w:ascii="Times New Roman" w:hAnsi="Times New Roman" w:cs="Times New Roman"/>
          <w:b/>
          <w:bCs/>
          <w:sz w:val="28"/>
          <w:szCs w:val="28"/>
        </w:rPr>
        <w:t xml:space="preserve"> рамках Проекту ЄС Twinning Держенергоефективності із австрійськими та і</w:t>
      </w:r>
      <w:r>
        <w:rPr>
          <w:rFonts w:ascii="Times New Roman" w:hAnsi="Times New Roman" w:cs="Times New Roman"/>
          <w:b/>
          <w:bCs/>
          <w:sz w:val="28"/>
          <w:szCs w:val="28"/>
        </w:rPr>
        <w:t>талійськими експертами продовжують</w:t>
      </w:r>
      <w:r w:rsidRPr="008157C7">
        <w:rPr>
          <w:rFonts w:ascii="Times New Roman" w:hAnsi="Times New Roman" w:cs="Times New Roman"/>
          <w:b/>
          <w:bCs/>
          <w:sz w:val="28"/>
          <w:szCs w:val="28"/>
        </w:rPr>
        <w:t xml:space="preserve"> удосконалювати законодавство у «чистій» енергетиці </w:t>
      </w:r>
    </w:p>
    <w:p w:rsidR="00787630" w:rsidRPr="008157C7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7630" w:rsidRDefault="00787630" w:rsidP="005F6F14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92B5E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01.25pt;height:267.75pt;visibility:visible">
            <v:imagedata r:id="rId5" o:title=""/>
          </v:shape>
        </w:pict>
      </w:r>
    </w:p>
    <w:p w:rsidR="00787630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87630" w:rsidRPr="00B84EE9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B84EE9">
        <w:rPr>
          <w:rFonts w:ascii="Times New Roman" w:hAnsi="Times New Roman" w:cs="Times New Roman"/>
          <w:sz w:val="28"/>
          <w:szCs w:val="28"/>
        </w:rPr>
        <w:t>Під час 3-го засідання Наглядової ради Проекту</w:t>
      </w:r>
      <w:r>
        <w:rPr>
          <w:rFonts w:ascii="Times New Roman" w:hAnsi="Times New Roman" w:cs="Times New Roman"/>
          <w:sz w:val="28"/>
          <w:szCs w:val="28"/>
        </w:rPr>
        <w:t xml:space="preserve"> ЄС</w:t>
      </w:r>
      <w:r w:rsidRPr="00B84EE9">
        <w:rPr>
          <w:rFonts w:ascii="Times New Roman" w:hAnsi="Times New Roman" w:cs="Times New Roman"/>
          <w:sz w:val="28"/>
          <w:szCs w:val="28"/>
        </w:rPr>
        <w:t xml:space="preserve"> Twinning «Розвиток відновлюваної енергетики України» </w:t>
      </w:r>
      <w:r w:rsidRPr="008157C7">
        <w:rPr>
          <w:rFonts w:ascii="Times New Roman" w:hAnsi="Times New Roman" w:cs="Times New Roman"/>
          <w:sz w:val="28"/>
          <w:szCs w:val="28"/>
        </w:rPr>
        <w:t>Голова Держенергоефективност</w:t>
      </w:r>
      <w:r>
        <w:rPr>
          <w:rFonts w:ascii="Times New Roman" w:hAnsi="Times New Roman" w:cs="Times New Roman"/>
          <w:sz w:val="28"/>
          <w:szCs w:val="28"/>
        </w:rPr>
        <w:t xml:space="preserve">і Сергій Савчук </w:t>
      </w:r>
      <w:r w:rsidRPr="00B84EE9">
        <w:rPr>
          <w:rFonts w:ascii="Times New Roman" w:hAnsi="Times New Roman" w:cs="Times New Roman"/>
          <w:sz w:val="28"/>
          <w:szCs w:val="28"/>
        </w:rPr>
        <w:t xml:space="preserve">із австрійськими та італійськими партнерами обговорили стан </w:t>
      </w:r>
      <w:r>
        <w:rPr>
          <w:rFonts w:ascii="Times New Roman" w:hAnsi="Times New Roman" w:cs="Times New Roman"/>
          <w:sz w:val="28"/>
          <w:szCs w:val="28"/>
        </w:rPr>
        <w:t xml:space="preserve">та пріоритети </w:t>
      </w:r>
      <w:r w:rsidRPr="00E72209">
        <w:rPr>
          <w:rFonts w:ascii="Times New Roman" w:hAnsi="Times New Roman" w:cs="Times New Roman"/>
          <w:sz w:val="28"/>
          <w:szCs w:val="28"/>
        </w:rPr>
        <w:t>партнерства</w:t>
      </w:r>
      <w:r w:rsidRPr="00B84EE9">
        <w:rPr>
          <w:rFonts w:ascii="Times New Roman" w:hAnsi="Times New Roman" w:cs="Times New Roman"/>
          <w:sz w:val="28"/>
          <w:szCs w:val="28"/>
        </w:rPr>
        <w:t>.</w:t>
      </w:r>
    </w:p>
    <w:p w:rsidR="00787630" w:rsidRPr="00B84EE9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7630" w:rsidRPr="00B84EE9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B84EE9">
        <w:rPr>
          <w:rFonts w:ascii="Times New Roman" w:hAnsi="Times New Roman" w:cs="Times New Roman"/>
          <w:sz w:val="28"/>
          <w:szCs w:val="28"/>
        </w:rPr>
        <w:t xml:space="preserve">Зокрема, експерти профільних відомств Австрії та Італії разом із фахівцями Держенергоефективності опрацьовували наступні питання: </w:t>
      </w:r>
    </w:p>
    <w:p w:rsidR="00787630" w:rsidRPr="00B84EE9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7630" w:rsidRPr="00B84EE9" w:rsidRDefault="00787630" w:rsidP="00B84EE9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E9">
        <w:rPr>
          <w:rFonts w:ascii="Times New Roman" w:hAnsi="Times New Roman" w:cs="Times New Roman"/>
          <w:sz w:val="28"/>
          <w:szCs w:val="28"/>
        </w:rPr>
        <w:t>вдосконалення законопроекту про стимулювання виробництва та використання рідкого біопалива, а також запровадження критеріїв сталості для такого палива;</w:t>
      </w:r>
    </w:p>
    <w:p w:rsidR="00787630" w:rsidRPr="00B84EE9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7630" w:rsidRPr="00B84EE9" w:rsidRDefault="00787630" w:rsidP="00B84EE9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4EE9">
        <w:rPr>
          <w:rFonts w:ascii="Times New Roman" w:hAnsi="Times New Roman" w:cs="Times New Roman"/>
          <w:sz w:val="28"/>
          <w:szCs w:val="28"/>
        </w:rPr>
        <w:t xml:space="preserve">можливі шляхи реалізації в Україні положень </w:t>
      </w:r>
      <w:r>
        <w:rPr>
          <w:rFonts w:ascii="Times New Roman" w:hAnsi="Times New Roman" w:cs="Times New Roman"/>
          <w:sz w:val="28"/>
          <w:szCs w:val="28"/>
        </w:rPr>
        <w:t xml:space="preserve">28-ої </w:t>
      </w:r>
      <w:r w:rsidRPr="00B84EE9">
        <w:rPr>
          <w:rFonts w:ascii="Times New Roman" w:hAnsi="Times New Roman" w:cs="Times New Roman"/>
          <w:sz w:val="28"/>
          <w:szCs w:val="28"/>
        </w:rPr>
        <w:t>Директиви</w:t>
      </w:r>
      <w:r>
        <w:rPr>
          <w:rFonts w:ascii="Times New Roman" w:hAnsi="Times New Roman" w:cs="Times New Roman"/>
          <w:sz w:val="28"/>
          <w:szCs w:val="28"/>
        </w:rPr>
        <w:t xml:space="preserve"> ЄС</w:t>
      </w:r>
      <w:r w:rsidRPr="00B84EE9">
        <w:rPr>
          <w:rFonts w:ascii="Times New Roman" w:hAnsi="Times New Roman" w:cs="Times New Roman"/>
          <w:sz w:val="28"/>
          <w:szCs w:val="28"/>
        </w:rPr>
        <w:t xml:space="preserve">, зокрема, щодо видачі гарантії походження електроенергії з відновлюваних джерел. </w:t>
      </w:r>
    </w:p>
    <w:p w:rsidR="00787630" w:rsidRPr="00B84EE9" w:rsidRDefault="00787630" w:rsidP="00B84EE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87630" w:rsidRPr="00B84EE9" w:rsidRDefault="00787630" w:rsidP="00B84EE9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Водночас,</w:t>
      </w: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 розпочато розробку:</w:t>
      </w:r>
    </w:p>
    <w:p w:rsidR="00787630" w:rsidRPr="00B84EE9" w:rsidRDefault="00787630" w:rsidP="00B84EE9">
      <w:pPr>
        <w:pStyle w:val="ListParagraph"/>
        <w:numPr>
          <w:ilvl w:val="0"/>
          <w:numId w:val="1"/>
        </w:numPr>
        <w:spacing w:after="16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 w:eastAsia="en-GB"/>
        </w:rPr>
      </w:pPr>
      <w:r w:rsidRPr="00B84EE9">
        <w:rPr>
          <w:rFonts w:ascii="Times New Roman" w:hAnsi="Times New Roman" w:cs="Times New Roman"/>
          <w:sz w:val="28"/>
          <w:szCs w:val="28"/>
          <w:lang w:val="uk-UA" w:eastAsia="en-GB"/>
        </w:rPr>
        <w:t xml:space="preserve">концепції нового Національного плану дій з відновлюваної енергетики до 2030 року; </w:t>
      </w:r>
    </w:p>
    <w:p w:rsidR="00787630" w:rsidRPr="00B84EE9" w:rsidRDefault="00787630" w:rsidP="00B84EE9">
      <w:pPr>
        <w:pStyle w:val="ListParagraph"/>
        <w:spacing w:after="16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 w:eastAsia="en-GB"/>
        </w:rPr>
      </w:pPr>
    </w:p>
    <w:p w:rsidR="00787630" w:rsidRPr="00B84EE9" w:rsidRDefault="00787630" w:rsidP="00B84EE9">
      <w:pPr>
        <w:pStyle w:val="ListParagraph"/>
        <w:numPr>
          <w:ilvl w:val="0"/>
          <w:numId w:val="1"/>
        </w:numPr>
        <w:spacing w:after="16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 w:eastAsia="en-GB"/>
        </w:rPr>
      </w:pPr>
      <w:r w:rsidRPr="00B84EE9">
        <w:rPr>
          <w:rFonts w:ascii="Times New Roman" w:hAnsi="Times New Roman" w:cs="Times New Roman"/>
          <w:sz w:val="28"/>
          <w:szCs w:val="28"/>
          <w:lang w:val="uk-UA" w:eastAsia="en-GB"/>
        </w:rPr>
        <w:t>методології збору даних для визначення траєкторії розвитку використання енергії з відновлюваних джерел.</w:t>
      </w:r>
    </w:p>
    <w:p w:rsidR="00787630" w:rsidRPr="00B84EE9" w:rsidRDefault="00787630" w:rsidP="00B84EE9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Також </w:t>
      </w:r>
      <w:r>
        <w:rPr>
          <w:rFonts w:ascii="Times New Roman" w:hAnsi="Times New Roman" w:cs="Times New Roman"/>
          <w:sz w:val="28"/>
          <w:szCs w:val="28"/>
          <w:lang w:eastAsia="en-GB"/>
        </w:rPr>
        <w:t>з</w:t>
      </w: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етою вивчення рівня обізнаності </w:t>
      </w: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громадян щодо переваг відновлюваної енергетики 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експерти </w:t>
      </w: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Twinning провели низку інтерв'ю із стейкхолдерами та розпочали онлайн-опитування населення через мережу Facebook. </w:t>
      </w:r>
    </w:p>
    <w:p w:rsidR="00787630" w:rsidRDefault="00787630" w:rsidP="00B84EE9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Крім цього, експерти Проекту </w:t>
      </w:r>
      <w:r>
        <w:rPr>
          <w:rFonts w:ascii="Times New Roman" w:hAnsi="Times New Roman" w:cs="Times New Roman"/>
          <w:sz w:val="28"/>
          <w:szCs w:val="28"/>
          <w:lang w:eastAsia="en-GB"/>
        </w:rPr>
        <w:t>активно діляться</w:t>
      </w: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власним </w:t>
      </w: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досвідом </w:t>
      </w:r>
      <w:r>
        <w:rPr>
          <w:rFonts w:ascii="Times New Roman" w:hAnsi="Times New Roman" w:cs="Times New Roman"/>
          <w:sz w:val="28"/>
          <w:szCs w:val="28"/>
          <w:lang w:eastAsia="en-GB"/>
        </w:rPr>
        <w:t>щодо ефективних каналів та шляхів</w:t>
      </w:r>
      <w:r w:rsidRPr="00B84EE9">
        <w:rPr>
          <w:rFonts w:ascii="Times New Roman" w:hAnsi="Times New Roman" w:cs="Times New Roman"/>
          <w:sz w:val="28"/>
          <w:szCs w:val="28"/>
          <w:lang w:eastAsia="en-GB"/>
        </w:rPr>
        <w:t xml:space="preserve"> інформування суспільства про переваги «чистої» енергетики.</w:t>
      </w:r>
    </w:p>
    <w:p w:rsidR="00787630" w:rsidRDefault="00787630" w:rsidP="009D4239">
      <w:pPr>
        <w:spacing w:after="1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en-GB"/>
        </w:rPr>
      </w:pPr>
      <w:bookmarkStart w:id="0" w:name="_GoBack"/>
      <w:r w:rsidRPr="00792B5E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 id="Рисунок 2" o:spid="_x0000_i1026" type="#_x0000_t75" style="width:170.25pt;height:170.25pt;visibility:visible">
            <v:imagedata r:id="rId6" o:title=""/>
          </v:shape>
        </w:pict>
      </w:r>
      <w:bookmarkEnd w:id="0"/>
    </w:p>
    <w:p w:rsidR="00787630" w:rsidRPr="005A513D" w:rsidRDefault="00787630" w:rsidP="009D4239">
      <w:pPr>
        <w:spacing w:after="16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en-GB"/>
        </w:rPr>
      </w:pPr>
      <w:r w:rsidRPr="005A513D">
        <w:rPr>
          <w:rFonts w:ascii="Times New Roman" w:hAnsi="Times New Roman" w:cs="Times New Roman"/>
          <w:b/>
          <w:bCs/>
          <w:sz w:val="28"/>
          <w:szCs w:val="28"/>
          <w:lang w:eastAsia="en-GB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  <w:lang w:eastAsia="en-GB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eastAsia="en-GB"/>
        </w:rPr>
        <w:br/>
      </w:r>
      <w:r w:rsidRPr="005A513D">
        <w:rPr>
          <w:rFonts w:ascii="Times New Roman" w:hAnsi="Times New Roman" w:cs="Times New Roman"/>
          <w:b/>
          <w:bCs/>
          <w:sz w:val="28"/>
          <w:szCs w:val="28"/>
          <w:lang w:eastAsia="en-GB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Pr="009D4239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787630" w:rsidRPr="005A513D" w:rsidSect="009D4239">
      <w:pgSz w:w="11906" w:h="16838"/>
      <w:pgMar w:top="71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2396F"/>
    <w:multiLevelType w:val="hybridMultilevel"/>
    <w:tmpl w:val="2BF0E490"/>
    <w:lvl w:ilvl="0" w:tplc="CFF0E58E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>
    <w:nsid w:val="67FD2F60"/>
    <w:multiLevelType w:val="hybridMultilevel"/>
    <w:tmpl w:val="86667394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9EE"/>
    <w:rsid w:val="00006905"/>
    <w:rsid w:val="0014715D"/>
    <w:rsid w:val="002261C9"/>
    <w:rsid w:val="002F13CA"/>
    <w:rsid w:val="004806F8"/>
    <w:rsid w:val="005564FE"/>
    <w:rsid w:val="0059551D"/>
    <w:rsid w:val="005A513D"/>
    <w:rsid w:val="005D14D7"/>
    <w:rsid w:val="005F6F14"/>
    <w:rsid w:val="00626786"/>
    <w:rsid w:val="00787630"/>
    <w:rsid w:val="00792B5E"/>
    <w:rsid w:val="007D0B3D"/>
    <w:rsid w:val="008157C7"/>
    <w:rsid w:val="00851B81"/>
    <w:rsid w:val="009D4239"/>
    <w:rsid w:val="00B84EE9"/>
    <w:rsid w:val="00CC3C3B"/>
    <w:rsid w:val="00D66204"/>
    <w:rsid w:val="00E60696"/>
    <w:rsid w:val="00E72209"/>
    <w:rsid w:val="00E77419"/>
    <w:rsid w:val="00EE09EE"/>
    <w:rsid w:val="00F02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B81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84EE9"/>
    <w:rPr>
      <w:rFonts w:cs="Calibri"/>
      <w:lang w:val="uk-UA" w:eastAsia="en-US"/>
    </w:rPr>
  </w:style>
  <w:style w:type="paragraph" w:styleId="ListParagraph">
    <w:name w:val="List Paragraph"/>
    <w:basedOn w:val="Normal"/>
    <w:uiPriority w:val="99"/>
    <w:qFormat/>
    <w:rsid w:val="00B84EE9"/>
    <w:pPr>
      <w:ind w:left="720"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F6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6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61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222</Words>
  <Characters>1270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рамках Проекту ЄС Twinning Держенергоефективності із австрійськими та італійськими експертами продовжують удосконалювати законодавство у «чистій» енергетиці </dc:title>
  <dc:subject/>
  <dc:creator>Заїка Таїсія М.</dc:creator>
  <cp:keywords/>
  <dc:description/>
  <cp:lastModifiedBy>KA</cp:lastModifiedBy>
  <cp:revision>2</cp:revision>
  <cp:lastPrinted>2019-10-25T13:36:00Z</cp:lastPrinted>
  <dcterms:created xsi:type="dcterms:W3CDTF">2019-11-01T07:40:00Z</dcterms:created>
  <dcterms:modified xsi:type="dcterms:W3CDTF">2019-11-01T07:40:00Z</dcterms:modified>
</cp:coreProperties>
</file>